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725DC" w14:textId="77777777" w:rsidR="009A3A83" w:rsidRDefault="009A3A83" w:rsidP="009A3A83">
      <w:pPr>
        <w:ind w:left="360"/>
        <w:jc w:val="both"/>
        <w:rPr>
          <w:rFonts w:cstheme="minorHAnsi"/>
        </w:rPr>
      </w:pPr>
      <w:r w:rsidRPr="00D26DA3">
        <w:rPr>
          <w:rFonts w:ascii="Tahoma" w:hAnsi="Tahoma" w:cs="Tahoma"/>
          <w:noProof/>
          <w:lang w:val="nl-BE"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A3C95B" wp14:editId="4C707FA6">
                <wp:simplePos x="0" y="0"/>
                <wp:positionH relativeFrom="page">
                  <wp:posOffset>455930</wp:posOffset>
                </wp:positionH>
                <wp:positionV relativeFrom="paragraph">
                  <wp:posOffset>137795</wp:posOffset>
                </wp:positionV>
                <wp:extent cx="6786880" cy="352425"/>
                <wp:effectExtent l="0" t="0" r="13970" b="28575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6880" cy="352425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C68D6D" w14:textId="77777777" w:rsidR="00AD3431" w:rsidRPr="007E03FF" w:rsidRDefault="00AD3431" w:rsidP="00AC2265">
                            <w:pPr>
                              <w:jc w:val="center"/>
                              <w:rPr>
                                <w:b/>
                                <w:sz w:val="28"/>
                                <w:szCs w:val="16"/>
                              </w:rPr>
                            </w:pP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Formulaire 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>simplifié</w:t>
                            </w:r>
                            <w:r w:rsidRPr="007E03FF">
                              <w:rPr>
                                <w:b/>
                                <w:sz w:val="28"/>
                                <w:szCs w:val="16"/>
                              </w:rPr>
                              <w:t xml:space="preserve"> pour les manifestations</w:t>
                            </w:r>
                            <w:r>
                              <w:rPr>
                                <w:b/>
                                <w:sz w:val="28"/>
                                <w:szCs w:val="16"/>
                              </w:rPr>
                              <w:t xml:space="preserve"> accessibles au public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A3C95B" id="Rounded Rectangle 1" o:spid="_x0000_s1026" style="position:absolute;left:0;text-align:left;margin-left:35.9pt;margin-top:10.85pt;width:534.4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" fillcolor="#d9e2f3 [660]" strokecolor="#4472c4 [3204]" strokeweight=".5pt">
                <v:stroke joinstyle="miter"/>
                <v:path arrowok="t"/>
                <v:textbox>
                  <w:txbxContent>
                    <w:p w14:paraId="56C68D6D" w14:textId="77777777" w:rsidR="00AD3431" w:rsidRPr="007E03FF" w:rsidRDefault="00AD3431" w:rsidP="00AC2265">
                      <w:pPr>
                        <w:jc w:val="center"/>
                        <w:rPr>
                          <w:b/>
                          <w:sz w:val="28"/>
                          <w:szCs w:val="16"/>
                        </w:rPr>
                      </w:pP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Formulaire 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>simplifié</w:t>
                      </w:r>
                      <w:r w:rsidRPr="007E03FF">
                        <w:rPr>
                          <w:b/>
                          <w:sz w:val="28"/>
                          <w:szCs w:val="16"/>
                        </w:rPr>
                        <w:t xml:space="preserve"> pour les manifestations</w:t>
                      </w:r>
                      <w:r>
                        <w:rPr>
                          <w:b/>
                          <w:sz w:val="28"/>
                          <w:szCs w:val="16"/>
                        </w:rPr>
                        <w:t xml:space="preserve"> accessibles au public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2544FF2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278BEDC1" w14:textId="77777777" w:rsidR="009A3A83" w:rsidRDefault="009A3A83" w:rsidP="009A3A83">
      <w:pPr>
        <w:ind w:left="360"/>
        <w:jc w:val="both"/>
        <w:rPr>
          <w:rFonts w:cstheme="minorHAnsi"/>
        </w:rPr>
      </w:pPr>
    </w:p>
    <w:p w14:paraId="3E2CBBE3" w14:textId="77777777" w:rsidR="009A3A83" w:rsidRPr="009A3A83" w:rsidRDefault="009A3A83" w:rsidP="009A3A83">
      <w:pPr>
        <w:ind w:left="360"/>
        <w:jc w:val="both"/>
        <w:rPr>
          <w:rFonts w:cstheme="minorHAnsi"/>
          <w:i/>
          <w:iCs/>
          <w:color w:val="808080" w:themeColor="background1" w:themeShade="80"/>
          <w:sz w:val="20"/>
          <w:szCs w:val="20"/>
        </w:rPr>
      </w:pP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Formulaire d’origine réalisé par le service de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Planu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 xml:space="preserve"> </w:t>
      </w:r>
      <w:r>
        <w:rPr>
          <w:rFonts w:cstheme="minorHAnsi"/>
          <w:i/>
          <w:iCs/>
          <w:color w:val="808080" w:themeColor="background1" w:themeShade="80"/>
          <w:sz w:val="20"/>
          <w:szCs w:val="20"/>
        </w:rPr>
        <w:t>Z</w:t>
      </w:r>
      <w:r w:rsidRPr="009A3A83">
        <w:rPr>
          <w:rFonts w:cstheme="minorHAnsi"/>
          <w:i/>
          <w:iCs/>
          <w:color w:val="808080" w:themeColor="background1" w:themeShade="80"/>
          <w:sz w:val="20"/>
          <w:szCs w:val="20"/>
        </w:rPr>
        <w:t>onal sur base du modèle de la DG Centre de Crise/SPF intérieur.</w:t>
      </w:r>
    </w:p>
    <w:p w14:paraId="5530C4D6" w14:textId="77777777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>Formulaire à faire parvenir au plus tard 45 jours avant la date de la manifestation à l’administration communale du lieu de la manifestation</w:t>
      </w:r>
      <w:r w:rsidR="007559C6">
        <w:t xml:space="preserve">. </w:t>
      </w:r>
    </w:p>
    <w:p w14:paraId="4AFC299F" w14:textId="34933B81" w:rsidR="00AC2265" w:rsidRPr="0097358B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  <w:r w:rsidRPr="0097358B">
        <w:t xml:space="preserve">Adresse : </w:t>
      </w:r>
      <w:sdt>
        <w:sdtPr>
          <w:id w:val="-1891488081"/>
          <w:lock w:val="sdtLocked"/>
          <w:placeholder>
            <w:docPart w:val="98A97E184A224F92868280049A052D71"/>
          </w:placeholder>
          <w:dropDownList>
            <w:listItem w:value="Choisissez un élément."/>
            <w:listItem w:displayText="AMAY - sis Ch. Freddy Terwagne 76, 4540 Amay - Courriel : administration.communale@amay.be " w:value="AMAY - sis Ch. Freddy Terwagne 76, 4540 Amay - Courriel : administration.communale@amay.be "/>
            <w:listItem w:displayText="ENGIS - sis rue Reine Astrid 13, 4480 Engis - Courriel : pop@engis.be" w:value="ENGIS - sis rue Reine Astrid 13, 4480 Engis - Courriel : pop@engis.be"/>
            <w:listItem w:displayText="SAINT-GEORGES-SUR-MEUSE - sis rue Albert Ier 16, 4470 Saint-Georges-sur-Meuse - Courriel : commune@saint-georges-sur-meuse.be " w:value="SAINT-GEORGES-SUR-MEUSE - sis rue Albert Ier 16, 4470 Saint-Georges-sur-Meuse - Courriel : commune@saint-georges-sur-meuse.be "/>
            <w:listItem w:displayText="VERLAINE - sis rue Vinâve des Stréats 32, 4537 Verlaine - Courriel : communication@verlaine.be " w:value="VERLAINE - sis rue Vinâve des Stréats 32, 4537 Verlaine - Courriel : communication@verlaine.be "/>
            <w:listItem w:displayText="VILLERS-LE-BOUILLET - sis rue des Marroniers 16, 4530 Villers-le-Bouillet - Courriel : info@villers-le-bouillet.be " w:value="VILLERS-LE-BOUILLET - sis rue des Marroniers 16, 4530 Villers-le-Bouillet - Courriel : info@villers-le-bouillet.be "/>
            <w:listItem w:displayText="WANZE - sis Ch. de Wavre 39, 4520 Wanze - Courriel : service.secretariat@wanze.be" w:value="WANZE - sis Ch. de Wavre 39, 4520 Wanze - Courriel : service.secretariat@wanze.be"/>
          </w:dropDownList>
        </w:sdtPr>
        <w:sdtEndPr/>
        <w:sdtContent>
          <w:r w:rsidR="009C1930">
            <w:t xml:space="preserve">AMAY - sis Ch. Freddy Terwagne 76, 4540 Amay - Courriel : administration.communale@amay.be </w:t>
          </w:r>
        </w:sdtContent>
      </w:sdt>
    </w:p>
    <w:p w14:paraId="46D59779" w14:textId="77777777" w:rsidR="0097358B" w:rsidRDefault="0097358B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</w:pPr>
    </w:p>
    <w:p w14:paraId="0B20C737" w14:textId="77777777" w:rsidR="00AC2265" w:rsidRPr="00AC2265" w:rsidRDefault="00AC2265" w:rsidP="009735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8F8F"/>
        <w:ind w:left="284"/>
        <w:jc w:val="both"/>
        <w:rPr>
          <w:sz w:val="18"/>
          <w:szCs w:val="18"/>
        </w:rPr>
      </w:pPr>
      <w:r w:rsidRPr="0097358B">
        <w:t>Toute demande qui ne sera pas introduite dans les délais impartis ou qui serait incomplète pourra être refusée d’office</w:t>
      </w:r>
      <w:r w:rsidR="007559C6">
        <w:t>.</w:t>
      </w:r>
    </w:p>
    <w:p w14:paraId="03873CAF" w14:textId="77777777" w:rsidR="00AC2265" w:rsidRDefault="00AC2265" w:rsidP="00AC2265">
      <w:pPr>
        <w:jc w:val="center"/>
      </w:pPr>
    </w:p>
    <w:p w14:paraId="762FC5C9" w14:textId="77777777" w:rsidR="00AC2265" w:rsidRDefault="008D3328" w:rsidP="007559C6">
      <w:pPr>
        <w:ind w:left="142"/>
        <w:rPr>
          <w:rFonts w:ascii="MS Gothic" w:eastAsia="MS Gothic" w:hAnsi="MS Gothic"/>
        </w:rPr>
      </w:pPr>
      <w:r w:rsidRPr="00A32CEC">
        <w:t>Zone de police Meuse-Hesbaye :</w:t>
      </w:r>
      <w:r w:rsidR="007559C6">
        <w:t xml:space="preserve"> </w:t>
      </w:r>
      <w:sdt>
        <w:sdtPr>
          <w:rPr>
            <w:sz w:val="18"/>
            <w:szCs w:val="18"/>
          </w:rPr>
          <w:id w:val="-11436546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138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t xml:space="preserve"> </w:t>
      </w:r>
      <w:r w:rsidR="00A32CEC">
        <w:t xml:space="preserve">Amay  </w:t>
      </w:r>
      <w:sdt>
        <w:sdtPr>
          <w:id w:val="15450996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Engis  </w:t>
      </w:r>
      <w:sdt>
        <w:sdtPr>
          <w:id w:val="9535923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Saint-Georges </w:t>
      </w:r>
      <w:sdt>
        <w:sdtPr>
          <w:id w:val="66829631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Verlaine </w:t>
      </w:r>
      <w:sdt>
        <w:sdtPr>
          <w:id w:val="185367491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Villers-le-Bouillet </w:t>
      </w:r>
      <w:sdt>
        <w:sdtPr>
          <w:id w:val="145336421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2CEC">
            <w:rPr>
              <w:rFonts w:ascii="MS Gothic" w:eastAsia="MS Gothic" w:hAnsi="MS Gothic" w:hint="eastAsia"/>
            </w:rPr>
            <w:t>☐</w:t>
          </w:r>
        </w:sdtContent>
      </w:sdt>
      <w:r w:rsidR="00A32CEC">
        <w:t xml:space="preserve"> Wanze</w:t>
      </w:r>
    </w:p>
    <w:p w14:paraId="21C3A369" w14:textId="77777777" w:rsidR="00CA667D" w:rsidRDefault="00CA667D" w:rsidP="00AC2265">
      <w:pPr>
        <w:jc w:val="center"/>
      </w:pPr>
    </w:p>
    <w:p w14:paraId="6960C27E" w14:textId="77777777" w:rsidR="00AC2265" w:rsidRPr="0067139B" w:rsidRDefault="0067139B" w:rsidP="009445BF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Informations générales concernant l</w:t>
      </w:r>
      <w:r w:rsidR="00EB2375" w:rsidRPr="0067139B">
        <w:rPr>
          <w:b/>
          <w:bCs/>
          <w:sz w:val="32"/>
          <w:szCs w:val="32"/>
        </w:rPr>
        <w:t>’</w:t>
      </w:r>
      <w:r w:rsidRPr="0067139B">
        <w:rPr>
          <w:b/>
          <w:bCs/>
          <w:sz w:val="32"/>
          <w:szCs w:val="32"/>
        </w:rPr>
        <w:t>évènement</w:t>
      </w:r>
    </w:p>
    <w:p w14:paraId="40124353" w14:textId="77777777" w:rsidR="009A2635" w:rsidRDefault="009A2635" w:rsidP="009A2635">
      <w:pPr>
        <w:ind w:left="360"/>
        <w:rPr>
          <w:sz w:val="16"/>
          <w:szCs w:val="16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66"/>
        <w:gridCol w:w="1464"/>
        <w:gridCol w:w="1087"/>
        <w:gridCol w:w="2565"/>
        <w:gridCol w:w="2565"/>
        <w:gridCol w:w="15"/>
      </w:tblGrid>
      <w:tr w:rsidR="009A2635" w:rsidRPr="009A2635" w14:paraId="385F44C6" w14:textId="77777777" w:rsidTr="007C3C74">
        <w:trPr>
          <w:gridAfter w:val="1"/>
          <w:wAfter w:w="15" w:type="dxa"/>
          <w:trHeight w:val="461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17ADA20B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Nom de l’évènement</w:t>
            </w:r>
          </w:p>
        </w:tc>
        <w:sdt>
          <w:sdtPr>
            <w:id w:val="-96712435"/>
            <w:lock w:val="sdtLocked"/>
            <w:placeholder>
              <w:docPart w:val="0E83285954D145F8B66E49F42213AF16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7B2E4022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19D69ABD" w14:textId="77777777" w:rsidTr="007C3C74">
        <w:trPr>
          <w:gridAfter w:val="1"/>
          <w:wAfter w:w="15" w:type="dxa"/>
          <w:trHeight w:val="426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39DE337A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Descriptif</w:t>
            </w:r>
          </w:p>
        </w:tc>
        <w:sdt>
          <w:sdtPr>
            <w:id w:val="800495343"/>
            <w:lock w:val="sdtLocked"/>
            <w:placeholder>
              <w:docPart w:val="D953919B105A48F7A35F07499551741D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1C69971B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29DC283F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58FAF36A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du début de l’évènement</w:t>
            </w:r>
          </w:p>
        </w:tc>
        <w:sdt>
          <w:sdtPr>
            <w:id w:val="-1879305450"/>
            <w:lock w:val="sdtLocked"/>
            <w:placeholder>
              <w:docPart w:val="9B1F9CF02A8144738C84A0E6C40CE79D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2E591089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458CEA4D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7E00AF82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Date et heure de fin de l’évènement</w:t>
            </w:r>
          </w:p>
        </w:tc>
        <w:sdt>
          <w:sdtPr>
            <w:id w:val="-1963563586"/>
            <w:lock w:val="sdtLocked"/>
            <w:placeholder>
              <w:docPart w:val="F28D9CF0EE7A42CB9ECE5553ED63D118"/>
            </w:placeholder>
            <w:showingPlcHdr/>
            <w:date>
              <w:dateFormat w:val="dd-MM-yy HH:mm"/>
              <w:lid w:val="fr-BE"/>
              <w:storeMappedDataAs w:val="dateTime"/>
              <w:calendar w:val="gregorian"/>
            </w:date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7B59F806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une date.</w:t>
                </w:r>
              </w:p>
            </w:tc>
          </w:sdtContent>
        </w:sdt>
      </w:tr>
      <w:tr w:rsidR="009A2635" w:rsidRPr="009A2635" w14:paraId="15D33711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4A056A02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Adresse de l’évènement</w:t>
            </w:r>
          </w:p>
        </w:tc>
        <w:sdt>
          <w:sdtPr>
            <w:id w:val="1826555194"/>
            <w:lock w:val="sdtLocked"/>
            <w:placeholder>
              <w:docPart w:val="149A660CA27C4CCC85DF3678ED0E97A8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4CC0A6FE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:rsidRPr="009A2635" w14:paraId="34DE9954" w14:textId="77777777" w:rsidTr="007C3C74">
        <w:trPr>
          <w:gridAfter w:val="1"/>
          <w:wAfter w:w="15" w:type="dxa"/>
          <w:trHeight w:val="418"/>
        </w:trPr>
        <w:tc>
          <w:tcPr>
            <w:tcW w:w="4030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2F44404" w14:textId="77777777" w:rsidR="009A2635" w:rsidRPr="009A2635" w:rsidRDefault="009A2635" w:rsidP="009A2635">
            <w:pPr>
              <w:rPr>
                <w:b/>
                <w:bCs/>
                <w:color w:val="808080" w:themeColor="background1" w:themeShade="80"/>
              </w:rPr>
            </w:pPr>
            <w:r w:rsidRPr="009A2635">
              <w:rPr>
                <w:b/>
                <w:bCs/>
                <w:color w:val="808080" w:themeColor="background1" w:themeShade="80"/>
              </w:rPr>
              <w:t>Identité du propriétaire ou ayant droit</w:t>
            </w:r>
          </w:p>
        </w:tc>
        <w:sdt>
          <w:sdtPr>
            <w:id w:val="-1882313455"/>
            <w:lock w:val="sdtLocked"/>
            <w:placeholder>
              <w:docPart w:val="DCF0E4EF604B4757A976FF7905B89425"/>
            </w:placeholder>
            <w:showingPlcHdr/>
            <w:text/>
          </w:sdtPr>
          <w:sdtEndPr/>
          <w:sdtContent>
            <w:tc>
              <w:tcPr>
                <w:tcW w:w="6217" w:type="dxa"/>
                <w:gridSpan w:val="3"/>
                <w:tcBorders>
                  <w:left w:val="nil"/>
                </w:tcBorders>
              </w:tcPr>
              <w:p w14:paraId="4FE23A2C" w14:textId="77777777" w:rsidR="009A2635" w:rsidRPr="009A2635" w:rsidRDefault="00F517DF" w:rsidP="009A2635"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A2635" w14:paraId="3A3A8B2A" w14:textId="77777777" w:rsidTr="00B07C46">
        <w:trPr>
          <w:trHeight w:val="410"/>
        </w:trPr>
        <w:tc>
          <w:tcPr>
            <w:tcW w:w="10262" w:type="dxa"/>
            <w:gridSpan w:val="6"/>
            <w:tcBorders>
              <w:bottom w:val="nil"/>
            </w:tcBorders>
          </w:tcPr>
          <w:p w14:paraId="5AAD0235" w14:textId="77777777" w:rsidR="009A2635" w:rsidRPr="009A2635" w:rsidRDefault="009A2635" w:rsidP="009A2635">
            <w:r w:rsidRPr="009A2635">
              <w:rPr>
                <w:b/>
                <w:bCs/>
                <w:color w:val="808080" w:themeColor="background1" w:themeShade="80"/>
              </w:rPr>
              <w:t>Nature de l’évènement</w:t>
            </w:r>
            <w:r w:rsidRPr="009A2635">
              <w:t xml:space="preserve"> (cochez plusieurs cases si nécessaire) </w:t>
            </w:r>
          </w:p>
        </w:tc>
      </w:tr>
      <w:tr w:rsidR="009A2635" w:rsidRPr="009A2635" w14:paraId="72FAD2E9" w14:textId="77777777" w:rsidTr="00B07C46">
        <w:trPr>
          <w:gridAfter w:val="1"/>
          <w:wAfter w:w="15" w:type="dxa"/>
          <w:trHeight w:val="1691"/>
        </w:trPr>
        <w:tc>
          <w:tcPr>
            <w:tcW w:w="2566" w:type="dxa"/>
            <w:tcBorders>
              <w:top w:val="nil"/>
              <w:bottom w:val="nil"/>
              <w:right w:val="nil"/>
            </w:tcBorders>
          </w:tcPr>
          <w:p w14:paraId="72F990EA" w14:textId="77777777" w:rsidR="00F517DF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78309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sous chapiteau</w:t>
            </w:r>
          </w:p>
          <w:p w14:paraId="6B3945DC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97561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en plein air</w:t>
            </w:r>
          </w:p>
          <w:p w14:paraId="0F39F5A5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815026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 dans une salle</w:t>
            </w:r>
          </w:p>
          <w:p w14:paraId="3D9183FF" w14:textId="77777777" w:rsidR="00A32CEC" w:rsidRDefault="009C1930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392438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Souper / diner</w:t>
            </w:r>
          </w:p>
          <w:p w14:paraId="1281AB4D" w14:textId="77777777" w:rsidR="00A52224" w:rsidRDefault="009C1930" w:rsidP="00A32CEC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0086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Soirée dansante</w:t>
            </w:r>
          </w:p>
          <w:p w14:paraId="13955E66" w14:textId="77777777" w:rsidR="00A52224" w:rsidRPr="0097358B" w:rsidRDefault="009C193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372184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Fête locale</w:t>
            </w:r>
          </w:p>
          <w:p w14:paraId="64533616" w14:textId="77777777" w:rsidR="00A52224" w:rsidRPr="0097358B" w:rsidRDefault="00A52224" w:rsidP="00A32CEC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ECB52" w14:textId="77777777" w:rsidR="009A2635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267223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Balade / randonnée</w:t>
            </w:r>
            <w:r w:rsidR="00A52224">
              <w:rPr>
                <w:sz w:val="20"/>
                <w:szCs w:val="20"/>
              </w:rPr>
              <w:t xml:space="preserve"> - si pas pédestre, précisez : </w:t>
            </w:r>
            <w:sdt>
              <w:sdtPr>
                <w:rPr>
                  <w:sz w:val="20"/>
                  <w:szCs w:val="20"/>
                </w:rPr>
                <w:id w:val="162138491"/>
                <w:lock w:val="sdtLocked"/>
                <w:placeholder>
                  <w:docPart w:val="EBEACDF502E744CE9BE3235C2E0D1819"/>
                </w:placeholder>
                <w:showingPlcHdr/>
                <w:text/>
              </w:sdtPr>
              <w:sdtEndPr/>
              <w:sdtContent>
                <w:r w:rsidR="00A52224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A52224">
              <w:rPr>
                <w:sz w:val="20"/>
                <w:szCs w:val="20"/>
              </w:rPr>
              <w:t xml:space="preserve"> </w:t>
            </w:r>
          </w:p>
          <w:p w14:paraId="54DB071E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1847624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local</w:t>
            </w:r>
          </w:p>
          <w:p w14:paraId="71ACED2D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1672656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Marché de Noël</w:t>
            </w:r>
          </w:p>
          <w:p w14:paraId="1213CB0A" w14:textId="77777777" w:rsidR="0097358B" w:rsidRPr="0097358B" w:rsidRDefault="0097358B" w:rsidP="00A52224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</w:tcPr>
          <w:p w14:paraId="1C61037F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8133665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Grand feu</w:t>
            </w:r>
          </w:p>
          <w:p w14:paraId="50CFCFD7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737958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Divertissement extrême</w:t>
            </w:r>
          </w:p>
          <w:p w14:paraId="4F65477E" w14:textId="77777777" w:rsidR="00A32CEC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438799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Fête des voisins</w:t>
            </w:r>
          </w:p>
          <w:p w14:paraId="7B74852F" w14:textId="77777777" w:rsidR="00A52224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59806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Spectacle / théâtre</w:t>
            </w:r>
          </w:p>
          <w:p w14:paraId="4026692A" w14:textId="77777777" w:rsidR="00A52224" w:rsidRPr="0097358B" w:rsidRDefault="009C193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19093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Braderie / brocante</w:t>
            </w:r>
          </w:p>
          <w:p w14:paraId="1C9D4B4C" w14:textId="77777777" w:rsidR="00A52224" w:rsidRPr="0097358B" w:rsidRDefault="00A52224" w:rsidP="009A2635">
            <w:pPr>
              <w:rPr>
                <w:sz w:val="20"/>
                <w:szCs w:val="20"/>
              </w:rPr>
            </w:pPr>
          </w:p>
        </w:tc>
        <w:tc>
          <w:tcPr>
            <w:tcW w:w="2565" w:type="dxa"/>
            <w:tcBorders>
              <w:top w:val="nil"/>
              <w:left w:val="nil"/>
              <w:bottom w:val="nil"/>
            </w:tcBorders>
          </w:tcPr>
          <w:p w14:paraId="595E70AF" w14:textId="77777777" w:rsidR="009A2635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39623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Exposition</w:t>
            </w:r>
          </w:p>
          <w:p w14:paraId="1715CDC2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551752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Compétition sportive</w:t>
            </w:r>
          </w:p>
          <w:p w14:paraId="3A833955" w14:textId="77777777" w:rsidR="00A32CEC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923661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Cortège / carnaval</w:t>
            </w:r>
          </w:p>
          <w:p w14:paraId="573B5203" w14:textId="77777777" w:rsidR="00A52224" w:rsidRDefault="009C193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3452370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Concert / festival</w:t>
            </w:r>
          </w:p>
          <w:p w14:paraId="19C618A8" w14:textId="77777777" w:rsidR="00A52224" w:rsidRPr="0097358B" w:rsidRDefault="009C1930" w:rsidP="00A5222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19105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 w:rsidRP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Feux d’artifice</w:t>
            </w:r>
          </w:p>
          <w:p w14:paraId="5FAC9728" w14:textId="77777777" w:rsidR="00A52224" w:rsidRPr="0097358B" w:rsidRDefault="00A52224" w:rsidP="00A52224">
            <w:pPr>
              <w:rPr>
                <w:sz w:val="20"/>
                <w:szCs w:val="20"/>
              </w:rPr>
            </w:pPr>
          </w:p>
          <w:p w14:paraId="7B2FC739" w14:textId="77777777" w:rsidR="00A32CEC" w:rsidRPr="0097358B" w:rsidRDefault="00A32CEC" w:rsidP="009A2635">
            <w:pPr>
              <w:rPr>
                <w:sz w:val="20"/>
                <w:szCs w:val="20"/>
              </w:rPr>
            </w:pPr>
          </w:p>
        </w:tc>
      </w:tr>
      <w:tr w:rsidR="00A32CEC" w:rsidRPr="009A2635" w14:paraId="378CDA23" w14:textId="77777777" w:rsidTr="00B07C46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  <w:bottom w:val="nil"/>
            </w:tcBorders>
          </w:tcPr>
          <w:p w14:paraId="1B7A2291" w14:textId="77777777" w:rsidR="00A32CEC" w:rsidRPr="0097358B" w:rsidRDefault="009C1930" w:rsidP="009A2635">
            <w:pPr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26854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32CEC" w:rsidRPr="0097358B">
              <w:rPr>
                <w:sz w:val="20"/>
                <w:szCs w:val="20"/>
              </w:rPr>
              <w:t>Autre, à préciser ici</w:t>
            </w:r>
            <w:r w:rsidR="0097358B" w:rsidRPr="0097358B">
              <w:rPr>
                <w:i/>
                <w:iCs/>
                <w:color w:val="808080" w:themeColor="background1" w:themeShade="80"/>
                <w:sz w:val="20"/>
                <w:szCs w:val="20"/>
              </w:rPr>
              <w:t xml:space="preserve"> : </w:t>
            </w:r>
            <w:sdt>
              <w:sdtPr>
                <w:rPr>
                  <w:i/>
                  <w:iCs/>
                  <w:color w:val="808080" w:themeColor="background1" w:themeShade="80"/>
                  <w:sz w:val="20"/>
                  <w:szCs w:val="20"/>
                </w:rPr>
                <w:id w:val="536465419"/>
                <w:lock w:val="sdtLocked"/>
                <w:placeholder>
                  <w:docPart w:val="D5B2D91F3E5D458EAFF7CE0E36B612A2"/>
                </w:placeholder>
                <w:showingPlcHdr/>
                <w:text/>
              </w:sdtPr>
              <w:sdtEndPr/>
              <w:sdtContent>
                <w:r w:rsidR="0097358B" w:rsidRPr="0097358B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9A2635" w:rsidRPr="009A2635" w14:paraId="5D3EC441" w14:textId="77777777" w:rsidTr="00A52224">
        <w:trPr>
          <w:gridAfter w:val="1"/>
          <w:wAfter w:w="15" w:type="dxa"/>
        </w:trPr>
        <w:tc>
          <w:tcPr>
            <w:tcW w:w="10247" w:type="dxa"/>
            <w:gridSpan w:val="5"/>
            <w:tcBorders>
              <w:top w:val="nil"/>
            </w:tcBorders>
            <w:shd w:val="clear" w:color="auto" w:fill="FBBDC1"/>
          </w:tcPr>
          <w:p w14:paraId="319932CE" w14:textId="77777777" w:rsidR="009A2635" w:rsidRPr="00A52224" w:rsidRDefault="009A2635" w:rsidP="009A2635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 xml:space="preserve">Les courses cyclistes et sports moteurs </w:t>
            </w:r>
            <w:r w:rsidR="00A52224"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f</w:t>
            </w:r>
            <w:r w:rsidRPr="00A52224">
              <w:rPr>
                <w:b/>
                <w:bCs/>
                <w:i/>
                <w:iCs/>
                <w:color w:val="808080" w:themeColor="background1" w:themeShade="80"/>
                <w:sz w:val="20"/>
                <w:szCs w:val="20"/>
              </w:rPr>
              <w:t>ont l’objet d’une demande particulière et d’un formulaire adapté -&gt; contactez votre commune</w:t>
            </w:r>
          </w:p>
        </w:tc>
      </w:tr>
      <w:tr w:rsidR="009A2635" w:rsidRPr="009A2635" w14:paraId="56F93394" w14:textId="77777777" w:rsidTr="00B07C46">
        <w:trPr>
          <w:gridAfter w:val="1"/>
          <w:wAfter w:w="15" w:type="dxa"/>
        </w:trPr>
        <w:tc>
          <w:tcPr>
            <w:tcW w:w="2566" w:type="dxa"/>
            <w:tcBorders>
              <w:right w:val="nil"/>
            </w:tcBorders>
            <w:shd w:val="clear" w:color="auto" w:fill="DEEAF6" w:themeFill="accent5" w:themeFillTint="33"/>
          </w:tcPr>
          <w:p w14:paraId="4BFBCD07" w14:textId="77777777" w:rsidR="009A2635" w:rsidRPr="009A2635" w:rsidRDefault="009A2635" w:rsidP="009A2635">
            <w:r w:rsidRPr="007C3C74">
              <w:rPr>
                <w:b/>
                <w:bCs/>
                <w:color w:val="808080" w:themeColor="background1" w:themeShade="80"/>
              </w:rPr>
              <w:t>Type de lieu ?</w:t>
            </w:r>
          </w:p>
        </w:tc>
        <w:tc>
          <w:tcPr>
            <w:tcW w:w="2551" w:type="dxa"/>
            <w:gridSpan w:val="2"/>
            <w:tcBorders>
              <w:left w:val="nil"/>
            </w:tcBorders>
          </w:tcPr>
          <w:p w14:paraId="15F55019" w14:textId="77777777" w:rsidR="009A2635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63256145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plein air</w:t>
            </w:r>
          </w:p>
          <w:p w14:paraId="7F0E9EA7" w14:textId="77777777" w:rsidR="007C3C74" w:rsidRPr="0097358B" w:rsidRDefault="009C1930" w:rsidP="0097358B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215949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En lieu clos et couvert</w:t>
            </w:r>
          </w:p>
        </w:tc>
        <w:tc>
          <w:tcPr>
            <w:tcW w:w="2565" w:type="dxa"/>
          </w:tcPr>
          <w:p w14:paraId="6EE9691F" w14:textId="77777777" w:rsidR="009A2635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0648690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terrain privé</w:t>
            </w:r>
          </w:p>
          <w:p w14:paraId="0B72BF3A" w14:textId="77777777" w:rsidR="0097358B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771309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domaine public</w:t>
            </w:r>
          </w:p>
        </w:tc>
        <w:tc>
          <w:tcPr>
            <w:tcW w:w="2565" w:type="dxa"/>
          </w:tcPr>
          <w:p w14:paraId="4C1EDC60" w14:textId="77777777" w:rsidR="009A2635" w:rsidRPr="0097358B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211447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358B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97358B" w:rsidRPr="0097358B">
              <w:rPr>
                <w:sz w:val="20"/>
                <w:szCs w:val="20"/>
              </w:rPr>
              <w:t>Sur la voie publique</w:t>
            </w:r>
          </w:p>
        </w:tc>
      </w:tr>
    </w:tbl>
    <w:p w14:paraId="313C9367" w14:textId="77777777" w:rsidR="0097358B" w:rsidRPr="007559C6" w:rsidRDefault="0097358B" w:rsidP="009A2635">
      <w:pPr>
        <w:ind w:left="360"/>
        <w:rPr>
          <w:sz w:val="20"/>
          <w:szCs w:val="20"/>
        </w:rPr>
      </w:pPr>
    </w:p>
    <w:p w14:paraId="7BEF99B3" w14:textId="77777777" w:rsidR="007559C6" w:rsidRPr="0067139B" w:rsidRDefault="007559C6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Données de l’organisateur</w:t>
      </w:r>
    </w:p>
    <w:p w14:paraId="31E86C94" w14:textId="77777777" w:rsidR="007559C6" w:rsidRDefault="007559C6" w:rsidP="009A2635">
      <w:pPr>
        <w:ind w:left="360"/>
        <w:rPr>
          <w:sz w:val="8"/>
          <w:szCs w:val="8"/>
        </w:rPr>
      </w:pPr>
    </w:p>
    <w:p w14:paraId="3C9A29AE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2564"/>
        <w:gridCol w:w="615"/>
        <w:gridCol w:w="1951"/>
        <w:gridCol w:w="2566"/>
        <w:gridCol w:w="2566"/>
      </w:tblGrid>
      <w:tr w:rsidR="00A52224" w:rsidRPr="00FC5D35" w14:paraId="3B56F267" w14:textId="77777777" w:rsidTr="00AD3431">
        <w:tc>
          <w:tcPr>
            <w:tcW w:w="1026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013DCFBB" w14:textId="77777777" w:rsidR="00A52224" w:rsidRPr="00FC5D35" w:rsidRDefault="00A52224" w:rsidP="00AD3431">
            <w:pPr>
              <w:jc w:val="center"/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Statut de l’organisateur</w:t>
            </w:r>
          </w:p>
        </w:tc>
      </w:tr>
      <w:tr w:rsidR="00A52224" w:rsidRPr="0097358B" w14:paraId="1363A5A0" w14:textId="77777777" w:rsidTr="00AD3431">
        <w:tc>
          <w:tcPr>
            <w:tcW w:w="2564" w:type="dxa"/>
            <w:tcBorders>
              <w:left w:val="nil"/>
              <w:right w:val="nil"/>
            </w:tcBorders>
          </w:tcPr>
          <w:p w14:paraId="119E3F7A" w14:textId="77777777" w:rsidR="00A52224" w:rsidRPr="0097358B" w:rsidRDefault="009C193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089117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Autorité publique</w:t>
            </w:r>
          </w:p>
        </w:tc>
        <w:tc>
          <w:tcPr>
            <w:tcW w:w="2566" w:type="dxa"/>
            <w:gridSpan w:val="2"/>
            <w:tcBorders>
              <w:left w:val="nil"/>
              <w:right w:val="nil"/>
            </w:tcBorders>
          </w:tcPr>
          <w:p w14:paraId="7EF5D307" w14:textId="77777777" w:rsidR="00A52224" w:rsidRPr="0097358B" w:rsidRDefault="009C193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75633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physique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37ADBE16" w14:textId="77777777" w:rsidR="00A52224" w:rsidRPr="0097358B" w:rsidRDefault="009C193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677129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 w:rsidRPr="0097358B">
              <w:rPr>
                <w:sz w:val="20"/>
                <w:szCs w:val="20"/>
              </w:rPr>
              <w:t>Personne morale</w:t>
            </w:r>
          </w:p>
        </w:tc>
        <w:tc>
          <w:tcPr>
            <w:tcW w:w="2566" w:type="dxa"/>
            <w:tcBorders>
              <w:left w:val="nil"/>
              <w:right w:val="nil"/>
            </w:tcBorders>
          </w:tcPr>
          <w:p w14:paraId="1F62264A" w14:textId="77777777" w:rsidR="00A52224" w:rsidRPr="0097358B" w:rsidRDefault="009C193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360105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222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52224">
              <w:rPr>
                <w:sz w:val="20"/>
                <w:szCs w:val="20"/>
              </w:rPr>
              <w:t>Association de fait</w:t>
            </w:r>
          </w:p>
        </w:tc>
      </w:tr>
      <w:tr w:rsidR="00471CFC" w:rsidRPr="0097358B" w14:paraId="4DD64FC1" w14:textId="77777777" w:rsidTr="00AD3431">
        <w:tc>
          <w:tcPr>
            <w:tcW w:w="10262" w:type="dxa"/>
            <w:gridSpan w:val="5"/>
            <w:tcBorders>
              <w:left w:val="nil"/>
              <w:right w:val="nil"/>
            </w:tcBorders>
          </w:tcPr>
          <w:p w14:paraId="70D59C33" w14:textId="77777777" w:rsidR="00471CFC" w:rsidRDefault="009C1930" w:rsidP="00AD3431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907609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sz w:val="20"/>
                <w:szCs w:val="20"/>
              </w:rPr>
              <w:t xml:space="preserve">Autres, précisez : </w:t>
            </w:r>
            <w:sdt>
              <w:sdtPr>
                <w:rPr>
                  <w:sz w:val="20"/>
                  <w:szCs w:val="20"/>
                </w:rPr>
                <w:id w:val="-653757587"/>
                <w:lock w:val="sdtLocked"/>
                <w:placeholder>
                  <w:docPart w:val="42BBEFC3EC3846C78B47003A8CB5636B"/>
                </w:placeholder>
                <w:showingPlcHdr/>
                <w:text/>
              </w:sdtPr>
              <w:sdtEndPr/>
              <w:sdtContent>
                <w:r w:rsidR="00471CFC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A52224" w:rsidRPr="00FC5D35" w14:paraId="4A3CA866" w14:textId="77777777" w:rsidTr="00AD3431">
        <w:tc>
          <w:tcPr>
            <w:tcW w:w="3179" w:type="dxa"/>
            <w:gridSpan w:val="2"/>
            <w:tcBorders>
              <w:left w:val="nil"/>
              <w:right w:val="nil"/>
            </w:tcBorders>
            <w:shd w:val="clear" w:color="auto" w:fill="DEEAF6" w:themeFill="accent5" w:themeFillTint="33"/>
          </w:tcPr>
          <w:p w14:paraId="31BE8970" w14:textId="77777777" w:rsidR="00A52224" w:rsidRPr="00FC5D35" w:rsidRDefault="00A52224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Numéro de TVA (si pertinent)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281841268"/>
            <w:lock w:val="sdtLocked"/>
            <w:placeholder>
              <w:docPart w:val="706424C0C7F24262BD2B5784B45F2AD6"/>
            </w:placeholder>
            <w:showingPlcHdr/>
            <w:text/>
          </w:sdtPr>
          <w:sdtEndPr/>
          <w:sdtContent>
            <w:tc>
              <w:tcPr>
                <w:tcW w:w="7083" w:type="dxa"/>
                <w:gridSpan w:val="3"/>
                <w:tcBorders>
                  <w:left w:val="nil"/>
                  <w:right w:val="nil"/>
                </w:tcBorders>
              </w:tcPr>
              <w:p w14:paraId="75AB5DDC" w14:textId="77777777" w:rsidR="00A52224" w:rsidRPr="00FC5D35" w:rsidRDefault="00A52224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1415250D" w14:textId="77777777" w:rsidR="00A52224" w:rsidRDefault="00A52224" w:rsidP="009A2635">
      <w:pPr>
        <w:ind w:left="360"/>
        <w:rPr>
          <w:sz w:val="8"/>
          <w:szCs w:val="8"/>
        </w:rPr>
      </w:pPr>
    </w:p>
    <w:p w14:paraId="0A3B2EF4" w14:textId="77777777" w:rsidR="00127912" w:rsidRDefault="00127912" w:rsidP="009A2635">
      <w:pPr>
        <w:ind w:left="360"/>
        <w:rPr>
          <w:sz w:val="8"/>
          <w:szCs w:val="8"/>
        </w:rPr>
        <w:sectPr w:rsidR="00127912" w:rsidSect="00705C1C">
          <w:headerReference w:type="default" r:id="rId11"/>
          <w:pgSz w:w="11906" w:h="16838"/>
          <w:pgMar w:top="993" w:right="707" w:bottom="1417" w:left="567" w:header="708" w:footer="708" w:gutter="0"/>
          <w:cols w:space="708"/>
          <w:docGrid w:linePitch="360"/>
        </w:sectPr>
      </w:pPr>
    </w:p>
    <w:p w14:paraId="1B850835" w14:textId="77777777" w:rsidR="00A52224" w:rsidRDefault="00A52224" w:rsidP="009A2635">
      <w:pPr>
        <w:ind w:left="360"/>
        <w:rPr>
          <w:sz w:val="8"/>
          <w:szCs w:val="8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6"/>
        <w:gridCol w:w="960"/>
        <w:gridCol w:w="5136"/>
      </w:tblGrid>
      <w:tr w:rsidR="007559C6" w:rsidRPr="00FC5D35" w14:paraId="3DF2744E" w14:textId="77777777" w:rsidTr="00471CFC">
        <w:tc>
          <w:tcPr>
            <w:tcW w:w="4176" w:type="dxa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59988A41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+ Prénom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446114274"/>
            <w:placeholder>
              <w:docPart w:val="BD604D776E4A44589F8C3A8D0B000800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left w:val="nil"/>
                  <w:bottom w:val="nil"/>
                </w:tcBorders>
              </w:tcPr>
              <w:p w14:paraId="4BFCD7DF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23DAF237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964BC90" w14:textId="77777777" w:rsidR="007559C6" w:rsidRPr="00FC5D35" w:rsidRDefault="00471CFC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N° Registre national 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800984024"/>
            <w:placeholder>
              <w:docPart w:val="5CCB475682B847709070E4D29F9DC320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48A2AD30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7559C6" w:rsidRPr="00FC5D35" w14:paraId="18340B69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218AF16A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  <w:p w14:paraId="6A5C2348" w14:textId="77777777" w:rsidR="007559C6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  <w:p w14:paraId="6BC26EB3" w14:textId="77777777" w:rsidR="007559C6" w:rsidRPr="00FC5D35" w:rsidRDefault="007559C6" w:rsidP="00AD3431">
            <w:pPr>
              <w:rPr>
                <w:b/>
                <w:bCs/>
                <w:color w:val="808080" w:themeColor="background1" w:themeShade="80"/>
              </w:rPr>
            </w:pPr>
          </w:p>
        </w:tc>
        <w:sdt>
          <w:sdtPr>
            <w:rPr>
              <w:b/>
              <w:bCs/>
              <w:color w:val="808080" w:themeColor="background1" w:themeShade="80"/>
            </w:rPr>
            <w:id w:val="-929125263"/>
            <w:placeholder>
              <w:docPart w:val="D86CA6993BB34587B4F4DD34AA1903B3"/>
            </w:placeholder>
            <w:showingPlcHdr/>
            <w:text w:multiLine="1"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1D1DB84C" w14:textId="77777777" w:rsidR="007559C6" w:rsidRPr="00FC5D35" w:rsidRDefault="007559C6" w:rsidP="00AD3431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57CA83AD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1FA67FC8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Téléphone mobile (GSM)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181934527"/>
            <w:lock w:val="sdtLocked"/>
            <w:placeholder>
              <w:docPart w:val="CC9595A20F0D4658996A98255245DB43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5180DDD1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3638FBC8" w14:textId="77777777" w:rsidTr="00B07C46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0F2A5B24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E-mail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963157909"/>
            <w:lock w:val="sdtLocked"/>
            <w:placeholder>
              <w:docPart w:val="60EEE54C87C942D099EB89E97B560F50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66F73F01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FC5D35" w:rsidRPr="00FC5D35" w14:paraId="446D0E20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431FE925" w14:textId="77777777" w:rsidR="00FC5D35" w:rsidRPr="00FC5D35" w:rsidRDefault="00FC5D35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+2</w:t>
            </w:r>
            <w:r w:rsidRPr="00FC5D35">
              <w:rPr>
                <w:b/>
                <w:bCs/>
                <w:color w:val="808080" w:themeColor="background1" w:themeShade="80"/>
                <w:vertAlign w:val="superscript"/>
              </w:rPr>
              <w:t>ème</w:t>
            </w:r>
            <w:r>
              <w:rPr>
                <w:b/>
                <w:bCs/>
                <w:color w:val="808080" w:themeColor="background1" w:themeShade="80"/>
              </w:rPr>
              <w:t xml:space="preserve"> mail si nécessaire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938708671"/>
            <w:lock w:val="sdtLocked"/>
            <w:placeholder>
              <w:docPart w:val="480A51BB9EED49A282B5B4BD476916A3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A4000D7" w14:textId="77777777" w:rsidR="00FC5D35" w:rsidRPr="00FC5D35" w:rsidRDefault="00FC5D35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5C95AAFC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26C3A92F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de la personne morale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2046058094"/>
            <w:placeholder>
              <w:docPart w:val="AFD5D3FF52074B6EAB88276E4E7178A3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3B3E3575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EA62114" w14:textId="77777777" w:rsidTr="00471CFC">
        <w:tc>
          <w:tcPr>
            <w:tcW w:w="4176" w:type="dxa"/>
            <w:tcBorders>
              <w:top w:val="nil"/>
              <w:bottom w:val="nil"/>
              <w:right w:val="nil"/>
            </w:tcBorders>
            <w:shd w:val="clear" w:color="auto" w:fill="DEEAF6" w:themeFill="accent5" w:themeFillTint="33"/>
          </w:tcPr>
          <w:p w14:paraId="74CD6B72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Siège social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741638628"/>
            <w:placeholder>
              <w:docPart w:val="73D17B9B778749D6B8FC7E7D4A3650F1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nil"/>
                </w:tcBorders>
              </w:tcPr>
              <w:p w14:paraId="079FF5D2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55705BCC" w14:textId="77777777" w:rsidTr="00471CFC">
        <w:tc>
          <w:tcPr>
            <w:tcW w:w="4176" w:type="dxa"/>
            <w:tcBorders>
              <w:top w:val="nil"/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664FC10C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Qualité statutaire du demandeur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1587034765"/>
            <w:placeholder>
              <w:docPart w:val="A3B5A49651B9485FAB92C3AEB1300CBD"/>
            </w:placeholder>
            <w:showingPlcHdr/>
            <w:text/>
          </w:sdtPr>
          <w:sdtEndPr/>
          <w:sdtContent>
            <w:tc>
              <w:tcPr>
                <w:tcW w:w="6096" w:type="dxa"/>
                <w:gridSpan w:val="2"/>
                <w:tcBorders>
                  <w:top w:val="nil"/>
                  <w:left w:val="nil"/>
                  <w:bottom w:val="single" w:sz="4" w:space="0" w:color="auto"/>
                </w:tcBorders>
              </w:tcPr>
              <w:p w14:paraId="1CADDFD3" w14:textId="77777777" w:rsidR="00471CFC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F9B8F4B" w14:textId="77777777" w:rsidTr="00471CFC">
        <w:tc>
          <w:tcPr>
            <w:tcW w:w="5136" w:type="dxa"/>
            <w:gridSpan w:val="2"/>
            <w:tcBorders>
              <w:top w:val="single" w:sz="4" w:space="0" w:color="auto"/>
              <w:right w:val="nil"/>
            </w:tcBorders>
            <w:shd w:val="clear" w:color="auto" w:fill="DEEAF6" w:themeFill="accent5" w:themeFillTint="33"/>
          </w:tcPr>
          <w:p w14:paraId="527E7926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Site Web de l’organisateur ou évènement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414988168"/>
            <w:lock w:val="sdtLocked"/>
            <w:placeholder>
              <w:docPart w:val="63872EAFDD9E4F31BAD615985CE90503"/>
            </w:placeholder>
            <w:showingPlcHdr/>
            <w:text/>
          </w:sdtPr>
          <w:sdtEndPr/>
          <w:sdtContent>
            <w:tc>
              <w:tcPr>
                <w:tcW w:w="5136" w:type="dxa"/>
                <w:tcBorders>
                  <w:top w:val="single" w:sz="4" w:space="0" w:color="auto"/>
                  <w:left w:val="nil"/>
                </w:tcBorders>
              </w:tcPr>
              <w:p w14:paraId="58FA910D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:rsidRPr="00FC5D35" w14:paraId="1951F638" w14:textId="77777777" w:rsidTr="00B07C46">
        <w:trPr>
          <w:trHeight w:val="1095"/>
        </w:trPr>
        <w:tc>
          <w:tcPr>
            <w:tcW w:w="5136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2DD4F57B" w14:textId="77777777" w:rsidR="00471CFC" w:rsidRDefault="00471CFC" w:rsidP="00471CFC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Médias sociaux (FB, Twitter,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Instagram,…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>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1723670673"/>
            <w:lock w:val="sdtLocked"/>
            <w:placeholder>
              <w:docPart w:val="E79DBAB5CC3641D4B3917628A15731E5"/>
            </w:placeholder>
            <w:showingPlcHdr/>
            <w:text w:multiLine="1"/>
          </w:sdtPr>
          <w:sdtEndPr/>
          <w:sdtContent>
            <w:tc>
              <w:tcPr>
                <w:tcW w:w="5136" w:type="dxa"/>
                <w:tcBorders>
                  <w:left w:val="nil"/>
                  <w:bottom w:val="single" w:sz="4" w:space="0" w:color="auto"/>
                </w:tcBorders>
              </w:tcPr>
              <w:p w14:paraId="5DDA433A" w14:textId="77777777" w:rsidR="00471CFC" w:rsidRPr="00FC5D35" w:rsidRDefault="00471CFC" w:rsidP="00471CFC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785F7644" w14:textId="77777777" w:rsidR="007C3C74" w:rsidRPr="00FC5D35" w:rsidRDefault="007C3C74" w:rsidP="00FC5D35">
      <w:pPr>
        <w:rPr>
          <w:b/>
          <w:bCs/>
          <w:color w:val="808080" w:themeColor="background1" w:themeShade="80"/>
        </w:rPr>
      </w:pPr>
    </w:p>
    <w:p w14:paraId="01490A30" w14:textId="77777777" w:rsidR="009445BF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 xml:space="preserve">Public attendu </w:t>
      </w:r>
      <w:r w:rsidR="009445BF" w:rsidRPr="0067139B">
        <w:rPr>
          <w:b/>
          <w:bCs/>
          <w:sz w:val="32"/>
          <w:szCs w:val="32"/>
        </w:rPr>
        <w:t>–</w:t>
      </w:r>
      <w:r w:rsidRPr="0067139B">
        <w:rPr>
          <w:b/>
          <w:bCs/>
          <w:sz w:val="32"/>
          <w:szCs w:val="32"/>
        </w:rPr>
        <w:t xml:space="preserve"> programme détaillé</w:t>
      </w:r>
    </w:p>
    <w:p w14:paraId="6A189419" w14:textId="77777777" w:rsidR="00FC5D35" w:rsidRPr="00705C1C" w:rsidRDefault="00FC5D35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1985"/>
        <w:gridCol w:w="992"/>
        <w:gridCol w:w="709"/>
        <w:gridCol w:w="850"/>
        <w:gridCol w:w="851"/>
        <w:gridCol w:w="1836"/>
      </w:tblGrid>
      <w:tr w:rsidR="005C6B50" w14:paraId="49B014D2" w14:textId="77777777" w:rsidTr="00BF7A91">
        <w:tc>
          <w:tcPr>
            <w:tcW w:w="10260" w:type="dxa"/>
            <w:gridSpan w:val="7"/>
          </w:tcPr>
          <w:p w14:paraId="4BF679EB" w14:textId="77777777" w:rsidR="005C6B50" w:rsidRPr="0067139B" w:rsidRDefault="0067139B" w:rsidP="009A26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 cas d’évènements sur plusieurs jours, indiquez le nombre total de personnes présentes prévues </w:t>
            </w:r>
            <w:r w:rsidRPr="0067139B">
              <w:rPr>
                <w:sz w:val="20"/>
                <w:szCs w:val="20"/>
                <w:u w:val="single"/>
              </w:rPr>
              <w:t>par jour</w:t>
            </w:r>
            <w:r w:rsidR="00705C1C">
              <w:rPr>
                <w:sz w:val="20"/>
                <w:szCs w:val="20"/>
                <w:u w:val="single"/>
              </w:rPr>
              <w:t xml:space="preserve">, </w:t>
            </w:r>
            <w:r w:rsidR="00705C1C" w:rsidRPr="00705C1C">
              <w:rPr>
                <w:sz w:val="20"/>
                <w:szCs w:val="20"/>
              </w:rPr>
              <w:t>les plages horaires et notamment si un pic de fréquentation est prévu</w:t>
            </w:r>
          </w:p>
        </w:tc>
      </w:tr>
      <w:tr w:rsidR="002A6943" w14:paraId="71ECCC1F" w14:textId="77777777" w:rsidTr="00B07C46">
        <w:tc>
          <w:tcPr>
            <w:tcW w:w="3037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31B9E13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Date et heure</w:t>
            </w:r>
            <w:r w:rsidR="00705C1C">
              <w:rPr>
                <w:rFonts w:cstheme="minorHAnsi"/>
              </w:rPr>
              <w:t>s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558BF3F3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Type d’évènement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751AA232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Nombre de personnes attendues</w:t>
            </w:r>
          </w:p>
        </w:tc>
        <w:tc>
          <w:tcPr>
            <w:tcW w:w="2687" w:type="dxa"/>
            <w:gridSpan w:val="2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9CD3EBE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Responsable sur place + GSM (contactable)</w:t>
            </w:r>
          </w:p>
        </w:tc>
      </w:tr>
      <w:tr w:rsidR="002A6943" w14:paraId="34309783" w14:textId="77777777" w:rsidTr="00BF7A91">
        <w:sdt>
          <w:sdtPr>
            <w:rPr>
              <w:rFonts w:cstheme="minorHAnsi"/>
            </w:rPr>
            <w:id w:val="258183709"/>
            <w:lock w:val="sdtLocked"/>
            <w:placeholder>
              <w:docPart w:val="F63E427FA4754B9E8BEF725D75BDAC6F"/>
            </w:placeholder>
            <w:showingPlcHdr/>
            <w:text w:multiLine="1"/>
          </w:sdtPr>
          <w:sdtEndPr/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245FBDF2" w14:textId="77777777" w:rsidR="002A6943" w:rsidRPr="002A6943" w:rsidRDefault="00E2006D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981819878"/>
            <w:lock w:val="sdtLocked"/>
            <w:placeholder>
              <w:docPart w:val="39E6618853BE4F3FAD36695D7D7B9930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0806A9FC" w14:textId="77777777" w:rsidR="002A6943" w:rsidRPr="002A6943" w:rsidRDefault="00E2006D" w:rsidP="00E2006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951434737"/>
            <w:lock w:val="sdtLocked"/>
            <w:placeholder>
              <w:docPart w:val="735AFE21B3E74E57BAA85B64DBC624B4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02B3DD73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2002802338"/>
            <w:lock w:val="sdtLocked"/>
            <w:placeholder>
              <w:docPart w:val="D0F173FEC3FC4AE9B2A6728B143619C1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49434165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2A6943" w14:paraId="3C6A7EA2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7314293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47D3CDE7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8039990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38F0238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975702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054D604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3249719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11A32FB9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5066535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2A6943" w14:paraId="28C30E0C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C88F00E" w14:textId="77777777" w:rsidR="002A6943" w:rsidRPr="002A6943" w:rsidRDefault="002A6943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0C6E35CF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144938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130F2D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670332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53A2E68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4783103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44130567" w14:textId="77777777" w:rsidR="002A6943" w:rsidRPr="0067139B" w:rsidRDefault="009C1930" w:rsidP="002A6943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652799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314F3DD7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5DFE9CBA" w14:textId="77777777" w:rsidR="00471CFC" w:rsidRDefault="00471CFC" w:rsidP="002A6943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0BCF7885" w14:textId="77777777" w:rsidR="00471CFC" w:rsidRPr="00471CFC" w:rsidRDefault="009C1930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5887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1117519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2A6943" w14:paraId="4AB1A6E3" w14:textId="77777777" w:rsidTr="00BF7A91">
        <w:sdt>
          <w:sdtPr>
            <w:rPr>
              <w:rFonts w:cstheme="minorHAnsi"/>
            </w:rPr>
            <w:id w:val="-404687873"/>
            <w:lock w:val="sdtLocked"/>
            <w:placeholder>
              <w:docPart w:val="BC31EFFDB1664B29A5B40E03FEF3F63A"/>
            </w:placeholder>
            <w:showingPlcHdr/>
            <w:text w:multiLine="1"/>
          </w:sdtPr>
          <w:sdtEndPr/>
          <w:sdtContent>
            <w:tc>
              <w:tcPr>
                <w:tcW w:w="3037" w:type="dxa"/>
                <w:tcBorders>
                  <w:bottom w:val="dashed" w:sz="4" w:space="0" w:color="auto"/>
                  <w:right w:val="dashed" w:sz="4" w:space="0" w:color="auto"/>
                </w:tcBorders>
              </w:tcPr>
              <w:p w14:paraId="48042B6F" w14:textId="77777777" w:rsidR="002A6943" w:rsidRPr="002A6943" w:rsidRDefault="00705C1C" w:rsidP="00705C1C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431246161"/>
            <w:lock w:val="sdtLocked"/>
            <w:placeholder>
              <w:docPart w:val="8BD97EACEA2D47D48B77B84C245AFB33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6303225B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1063257794"/>
            <w:lock w:val="sdtLocked"/>
            <w:placeholder>
              <w:docPart w:val="50987B6296974F7390EFDB943E7712FA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0A49DF85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-545995022"/>
            <w:placeholder>
              <w:docPart w:val="96B8B72F4E0E4DD3944FB3F2E54B2851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4F10985A" w14:textId="77777777" w:rsidR="002A6943" w:rsidRPr="002A6943" w:rsidRDefault="00CA667D" w:rsidP="002A6943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7139B" w14:paraId="357E35D3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C5C256A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161409E9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9691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9CCDE2D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74996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3743678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814105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C5A766D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87094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67139B" w14:paraId="40BA7140" w14:textId="77777777" w:rsidTr="00471CFC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5E3ADCD" w14:textId="77777777" w:rsidR="0067139B" w:rsidRPr="002A6943" w:rsidRDefault="0067139B" w:rsidP="0067139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4A8F7C9F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36208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DACAFDB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7922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4E36B6D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2588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39D3301" w14:textId="77777777" w:rsidR="0067139B" w:rsidRPr="002A6943" w:rsidRDefault="009C1930" w:rsidP="0067139B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54517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471CFC" w14:paraId="6CF6B434" w14:textId="77777777" w:rsidTr="00AD3431">
        <w:tc>
          <w:tcPr>
            <w:tcW w:w="3037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4B976D74" w14:textId="77777777" w:rsidR="00471CFC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  <w:bottom w:val="single" w:sz="4" w:space="0" w:color="auto"/>
            </w:tcBorders>
          </w:tcPr>
          <w:p w14:paraId="0B4EE6BE" w14:textId="77777777" w:rsidR="00471CFC" w:rsidRPr="00471CFC" w:rsidRDefault="009C1930" w:rsidP="00471CFC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6681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 xml:space="preserve">Oui  </w:t>
            </w:r>
            <w:sdt>
              <w:sdtPr>
                <w:rPr>
                  <w:rFonts w:cstheme="minorHAnsi"/>
                  <w:sz w:val="20"/>
                  <w:szCs w:val="20"/>
                </w:rPr>
                <w:id w:val="-66447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471CFC" w14:paraId="581DACB9" w14:textId="77777777" w:rsidTr="00BF7A91">
        <w:tc>
          <w:tcPr>
            <w:tcW w:w="3037" w:type="dxa"/>
            <w:tcBorders>
              <w:bottom w:val="dashed" w:sz="4" w:space="0" w:color="auto"/>
              <w:right w:val="dashed" w:sz="4" w:space="0" w:color="auto"/>
            </w:tcBorders>
          </w:tcPr>
          <w:p w14:paraId="4F6C1D09" w14:textId="77777777" w:rsidR="00471CFC" w:rsidRDefault="00471CFC" w:rsidP="00471CFC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174844625"/>
              <w:lock w:val="sdtLocked"/>
              <w:placeholder>
                <w:docPart w:val="DA8D8D995FD4467E930B13086D8B0A05"/>
              </w:placeholder>
              <w:showingPlcHdr/>
              <w:text w:multiLine="1"/>
            </w:sdtPr>
            <w:sdtEndPr/>
            <w:sdtContent>
              <w:p w14:paraId="01A2BCB6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sdt>
          <w:sdtPr>
            <w:rPr>
              <w:rFonts w:cstheme="minorHAnsi"/>
            </w:rPr>
            <w:id w:val="1786224654"/>
            <w:lock w:val="sdtLocked"/>
            <w:placeholder>
              <w:docPart w:val="B4C627E259AA4C4D978DB95A277A1B94"/>
            </w:placeholder>
            <w:showingPlcHdr/>
            <w:text w:multiLine="1"/>
          </w:sdtPr>
          <w:sdtEndPr/>
          <w:sdtContent>
            <w:tc>
              <w:tcPr>
                <w:tcW w:w="2977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5B2E4ECF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524676282"/>
            <w:lock w:val="sdtLocked"/>
            <w:placeholder>
              <w:docPart w:val="918036AE37A749F0A5E257F5FEAB986D"/>
            </w:placeholder>
            <w:showingPlcHdr/>
            <w:text/>
          </w:sdtPr>
          <w:sdtEndPr/>
          <w:sdtContent>
            <w:tc>
              <w:tcPr>
                <w:tcW w:w="1559" w:type="dxa"/>
                <w:gridSpan w:val="2"/>
                <w:tcBorders>
                  <w:left w:val="dashed" w:sz="4" w:space="0" w:color="auto"/>
                  <w:bottom w:val="dashed" w:sz="4" w:space="0" w:color="auto"/>
                  <w:right w:val="dashed" w:sz="4" w:space="0" w:color="auto"/>
                </w:tcBorders>
              </w:tcPr>
              <w:p w14:paraId="1A9239FD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cstheme="minorHAnsi"/>
            </w:rPr>
            <w:id w:val="1604531497"/>
            <w:lock w:val="sdtLocked"/>
            <w:placeholder>
              <w:docPart w:val="954F5CF87BFB4B3498F110845B4B341C"/>
            </w:placeholder>
            <w:showingPlcHdr/>
            <w:text/>
          </w:sdtPr>
          <w:sdtEndPr/>
          <w:sdtContent>
            <w:tc>
              <w:tcPr>
                <w:tcW w:w="2687" w:type="dxa"/>
                <w:gridSpan w:val="2"/>
                <w:tcBorders>
                  <w:left w:val="dashed" w:sz="4" w:space="0" w:color="auto"/>
                  <w:bottom w:val="dashed" w:sz="4" w:space="0" w:color="auto"/>
                </w:tcBorders>
              </w:tcPr>
              <w:p w14:paraId="76C7553B" w14:textId="77777777" w:rsidR="00471CFC" w:rsidRPr="002A6943" w:rsidRDefault="00471CFC" w:rsidP="00471CFC">
                <w:pPr>
                  <w:jc w:val="center"/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71CFC" w14:paraId="4B8A279B" w14:textId="77777777" w:rsidTr="00BF7A91"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5780B74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 w:rsidRPr="002A6943">
              <w:rPr>
                <w:rFonts w:cstheme="minorHAnsi"/>
              </w:rPr>
              <w:t>Dynamique du pu</w:t>
            </w:r>
            <w:r>
              <w:rPr>
                <w:rFonts w:cstheme="minorHAnsi"/>
              </w:rPr>
              <w:t>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695C173D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84496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Assis/statique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CF45E8C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90045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Dynamique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5DBDD1B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00256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Debout/calme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EBE09C9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16798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Déambulant</w:t>
            </w:r>
          </w:p>
        </w:tc>
      </w:tr>
      <w:tr w:rsidR="00471CFC" w14:paraId="06CEE4DC" w14:textId="77777777" w:rsidTr="00607BAB">
        <w:trPr>
          <w:trHeight w:val="70"/>
        </w:trPr>
        <w:tc>
          <w:tcPr>
            <w:tcW w:w="3037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E1E3902" w14:textId="77777777" w:rsidR="00471CFC" w:rsidRPr="002A6943" w:rsidRDefault="00471CFC" w:rsidP="00471C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Type de public</w:t>
            </w:r>
          </w:p>
        </w:tc>
        <w:tc>
          <w:tcPr>
            <w:tcW w:w="198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nil"/>
            </w:tcBorders>
          </w:tcPr>
          <w:p w14:paraId="387DB115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16500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Enfants&lt;12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8FF44AD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309291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12/18 ans</w:t>
            </w:r>
          </w:p>
        </w:tc>
        <w:tc>
          <w:tcPr>
            <w:tcW w:w="1701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3FA76B8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78427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Adultes</w:t>
            </w:r>
          </w:p>
        </w:tc>
        <w:tc>
          <w:tcPr>
            <w:tcW w:w="1836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AA92A77" w14:textId="77777777" w:rsidR="00471CFC" w:rsidRPr="002A6943" w:rsidRDefault="009C1930" w:rsidP="00471CFC">
            <w:pPr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8993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471CFC">
              <w:rPr>
                <w:rFonts w:cstheme="minorHAnsi"/>
                <w:sz w:val="20"/>
                <w:szCs w:val="20"/>
              </w:rPr>
              <w:t>Seniors</w:t>
            </w:r>
          </w:p>
        </w:tc>
      </w:tr>
      <w:tr w:rsidR="00607BAB" w14:paraId="14CCEFE7" w14:textId="77777777" w:rsidTr="00AD3431">
        <w:trPr>
          <w:trHeight w:val="70"/>
        </w:trPr>
        <w:tc>
          <w:tcPr>
            <w:tcW w:w="3037" w:type="dxa"/>
            <w:tcBorders>
              <w:top w:val="dashed" w:sz="4" w:space="0" w:color="auto"/>
              <w:right w:val="dashed" w:sz="4" w:space="0" w:color="auto"/>
            </w:tcBorders>
          </w:tcPr>
          <w:p w14:paraId="4A2E864A" w14:textId="77777777" w:rsidR="00607BAB" w:rsidRDefault="00607BAB" w:rsidP="00607BA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Présence de PMR</w:t>
            </w:r>
          </w:p>
        </w:tc>
        <w:tc>
          <w:tcPr>
            <w:tcW w:w="7223" w:type="dxa"/>
            <w:gridSpan w:val="6"/>
            <w:tcBorders>
              <w:top w:val="dashed" w:sz="4" w:space="0" w:color="auto"/>
              <w:left w:val="dashed" w:sz="4" w:space="0" w:color="auto"/>
            </w:tcBorders>
          </w:tcPr>
          <w:p w14:paraId="75E2B1D3" w14:textId="77777777" w:rsidR="00607BAB" w:rsidRDefault="009C1930" w:rsidP="00607BA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5670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Ou</w:t>
            </w:r>
            <w:r w:rsidR="00607BAB">
              <w:rPr>
                <w:rFonts w:cstheme="minorHAnsi"/>
                <w:sz w:val="20"/>
                <w:szCs w:val="20"/>
              </w:rPr>
              <w:t>i</w:t>
            </w:r>
            <w:r w:rsidR="00607BAB" w:rsidRPr="00471CFC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sz w:val="20"/>
                  <w:szCs w:val="20"/>
                </w:rPr>
                <w:id w:val="1247231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 w:rsidRPr="00471CFC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07BAB" w:rsidRPr="00471CFC">
              <w:rPr>
                <w:rFonts w:cstheme="minorHAnsi"/>
                <w:sz w:val="20"/>
                <w:szCs w:val="20"/>
              </w:rPr>
              <w:t>Non</w:t>
            </w:r>
          </w:p>
        </w:tc>
      </w:tr>
    </w:tbl>
    <w:p w14:paraId="151C3B53" w14:textId="77777777" w:rsidR="005C6B50" w:rsidRPr="00705C1C" w:rsidRDefault="005C6B50" w:rsidP="009A2635">
      <w:pPr>
        <w:ind w:left="360"/>
        <w:rPr>
          <w:sz w:val="20"/>
          <w:szCs w:val="20"/>
        </w:rPr>
      </w:pPr>
    </w:p>
    <w:p w14:paraId="771CA0C9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 w:rsidRPr="0067139B">
        <w:rPr>
          <w:b/>
          <w:bCs/>
          <w:sz w:val="32"/>
          <w:szCs w:val="32"/>
        </w:rPr>
        <w:t>nimation musicale</w:t>
      </w:r>
    </w:p>
    <w:p w14:paraId="205143B8" w14:textId="77777777" w:rsidR="00CA667D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21"/>
        <w:gridCol w:w="567"/>
        <w:gridCol w:w="2126"/>
        <w:gridCol w:w="1985"/>
        <w:gridCol w:w="2261"/>
      </w:tblGrid>
      <w:tr w:rsidR="00607BAB" w:rsidRPr="00EE20DD" w14:paraId="6D4C35C5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89FB7B1" w14:textId="77777777" w:rsidR="00607BAB" w:rsidRDefault="00607BAB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Type d’animation</w:t>
            </w:r>
          </w:p>
        </w:tc>
        <w:tc>
          <w:tcPr>
            <w:tcW w:w="6372" w:type="dxa"/>
            <w:gridSpan w:val="3"/>
            <w:tcBorders>
              <w:left w:val="nil"/>
            </w:tcBorders>
          </w:tcPr>
          <w:p w14:paraId="5256F6F0" w14:textId="77777777" w:rsidR="00607BAB" w:rsidRDefault="009C1930" w:rsidP="00EE20DD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532351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 xml:space="preserve">Professionnel </w:t>
            </w:r>
            <w:sdt>
              <w:sdtPr>
                <w:rPr>
                  <w:rFonts w:cstheme="minorHAnsi"/>
                </w:rPr>
                <w:id w:val="-6280107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07BA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07BAB">
              <w:rPr>
                <w:rFonts w:cstheme="minorHAnsi"/>
              </w:rPr>
              <w:t>Amateur</w:t>
            </w:r>
          </w:p>
        </w:tc>
      </w:tr>
      <w:tr w:rsidR="00EE20DD" w:rsidRPr="00EE20DD" w14:paraId="3D00D0FD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1FB7A594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Nom du groupe/DJ</w:t>
            </w:r>
          </w:p>
        </w:tc>
        <w:sdt>
          <w:sdtPr>
            <w:rPr>
              <w:rFonts w:cstheme="minorHAnsi"/>
            </w:rPr>
            <w:id w:val="-1435813575"/>
            <w:lock w:val="sdtLocked"/>
            <w:placeholder>
              <w:docPart w:val="2D501C9565974CA6BC4A25E4C1E27C9C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6357DE87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0667DDD6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635E3B9F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Responsable animation (nom prénom)</w:t>
            </w:r>
          </w:p>
        </w:tc>
        <w:sdt>
          <w:sdtPr>
            <w:rPr>
              <w:rFonts w:cstheme="minorHAnsi"/>
            </w:rPr>
            <w:id w:val="-1521536289"/>
            <w:lock w:val="sdtLocked"/>
            <w:placeholder>
              <w:docPart w:val="231AD08165CC4CB3B527B511A2F0D66A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31222811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3D1055E2" w14:textId="77777777" w:rsidTr="00B07C46">
        <w:tc>
          <w:tcPr>
            <w:tcW w:w="3888" w:type="dxa"/>
            <w:gridSpan w:val="2"/>
            <w:tcBorders>
              <w:right w:val="nil"/>
            </w:tcBorders>
            <w:shd w:val="clear" w:color="auto" w:fill="DEEAF6" w:themeFill="accent5" w:themeFillTint="33"/>
          </w:tcPr>
          <w:p w14:paraId="59B5FD0F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rPr>
              <w:rFonts w:cstheme="minorHAnsi"/>
            </w:rPr>
            <w:id w:val="-2084978711"/>
            <w:lock w:val="sdtLocked"/>
            <w:placeholder>
              <w:docPart w:val="F010708ADADC4DE08429699081817530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</w:tcBorders>
              </w:tcPr>
              <w:p w14:paraId="35BA09A2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3BEE6546" w14:textId="77777777" w:rsidTr="00B07C46">
        <w:tc>
          <w:tcPr>
            <w:tcW w:w="3888" w:type="dxa"/>
            <w:gridSpan w:val="2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36BB8443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lastRenderedPageBreak/>
              <w:t>Téléphone mobile (GSM)</w:t>
            </w:r>
          </w:p>
        </w:tc>
        <w:sdt>
          <w:sdtPr>
            <w:rPr>
              <w:rFonts w:cstheme="minorHAnsi"/>
            </w:rPr>
            <w:id w:val="-1742628071"/>
            <w:lock w:val="sdtLocked"/>
            <w:placeholder>
              <w:docPart w:val="268EDB6E063D4DA9877ED8E88D2E49A2"/>
            </w:placeholder>
            <w:showingPlcHdr/>
            <w:text/>
          </w:sdtPr>
          <w:sdtEndPr/>
          <w:sdtContent>
            <w:tc>
              <w:tcPr>
                <w:tcW w:w="6372" w:type="dxa"/>
                <w:gridSpan w:val="3"/>
                <w:tcBorders>
                  <w:left w:val="nil"/>
                  <w:bottom w:val="single" w:sz="4" w:space="0" w:color="auto"/>
                </w:tcBorders>
              </w:tcPr>
              <w:p w14:paraId="52CDCAEA" w14:textId="77777777" w:rsidR="00EE20DD" w:rsidRPr="00EE20DD" w:rsidRDefault="00EE20DD" w:rsidP="00EE20DD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:rsidRPr="00EE20DD" w14:paraId="601FA966" w14:textId="77777777" w:rsidTr="00B07C46">
        <w:tc>
          <w:tcPr>
            <w:tcW w:w="3321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43B00858" w14:textId="77777777" w:rsidR="00EE20DD" w:rsidRPr="00EE20DD" w:rsidRDefault="00EE20DD" w:rsidP="00EE20DD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Matériel utilisé</w:t>
            </w: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533CF09C" w14:textId="77777777" w:rsidR="00EE20DD" w:rsidRPr="0067139B" w:rsidRDefault="009C193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239765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Pont suspendu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</w:tcPr>
          <w:p w14:paraId="63E765F0" w14:textId="77777777" w:rsidR="00EE20DD" w:rsidRPr="0067139B" w:rsidRDefault="009C193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62179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Scène/podium</w:t>
            </w:r>
          </w:p>
        </w:tc>
        <w:tc>
          <w:tcPr>
            <w:tcW w:w="2261" w:type="dxa"/>
            <w:tcBorders>
              <w:left w:val="nil"/>
              <w:bottom w:val="single" w:sz="4" w:space="0" w:color="auto"/>
            </w:tcBorders>
          </w:tcPr>
          <w:p w14:paraId="3F3E9D27" w14:textId="77777777" w:rsidR="00EE20DD" w:rsidRPr="0067139B" w:rsidRDefault="009C1930" w:rsidP="00EE20DD">
            <w:pPr>
              <w:jc w:val="center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8326161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7139B">
              <w:rPr>
                <w:rFonts w:cstheme="minorHAnsi"/>
                <w:sz w:val="20"/>
                <w:szCs w:val="20"/>
              </w:rPr>
              <w:t>Artifices/pyrotechnie</w:t>
            </w:r>
          </w:p>
        </w:tc>
      </w:tr>
      <w:tr w:rsidR="00EE20DD" w:rsidRPr="00EE20DD" w14:paraId="347DD2FD" w14:textId="77777777" w:rsidTr="00B07C46">
        <w:tc>
          <w:tcPr>
            <w:tcW w:w="3888" w:type="dxa"/>
            <w:gridSpan w:val="2"/>
            <w:tcBorders>
              <w:bottom w:val="nil"/>
              <w:right w:val="nil"/>
            </w:tcBorders>
            <w:shd w:val="clear" w:color="auto" w:fill="DEEAF6" w:themeFill="accent5" w:themeFillTint="33"/>
          </w:tcPr>
          <w:p w14:paraId="39B28BCA" w14:textId="77777777" w:rsidR="00EE20DD" w:rsidRPr="00EE20DD" w:rsidRDefault="00EE20DD" w:rsidP="00EE20DD">
            <w:pPr>
              <w:rPr>
                <w:rFonts w:cstheme="minorHAnsi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Utilisation d’un sky tracer/laser</w:t>
            </w:r>
            <w:r>
              <w:rPr>
                <w:b/>
                <w:bCs/>
                <w:color w:val="808080" w:themeColor="background1" w:themeShade="80"/>
              </w:rPr>
              <w:t>*</w:t>
            </w:r>
          </w:p>
        </w:tc>
        <w:tc>
          <w:tcPr>
            <w:tcW w:w="6372" w:type="dxa"/>
            <w:gridSpan w:val="3"/>
            <w:tcBorders>
              <w:left w:val="nil"/>
              <w:bottom w:val="nil"/>
            </w:tcBorders>
          </w:tcPr>
          <w:p w14:paraId="11A9A724" w14:textId="77777777" w:rsidR="00EE20DD" w:rsidRPr="00607BAB" w:rsidRDefault="009C1930" w:rsidP="0067139B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1340735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 xml:space="preserve">Oui*  </w:t>
            </w:r>
            <w:sdt>
              <w:sdtPr>
                <w:rPr>
                  <w:rFonts w:cstheme="minorHAnsi"/>
                  <w:sz w:val="20"/>
                  <w:szCs w:val="20"/>
                </w:rPr>
                <w:id w:val="458923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607BAB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7139B" w:rsidRPr="00607BAB">
              <w:rPr>
                <w:rFonts w:cstheme="minorHAnsi"/>
                <w:sz w:val="20"/>
                <w:szCs w:val="20"/>
              </w:rPr>
              <w:t>Non</w:t>
            </w:r>
          </w:p>
        </w:tc>
      </w:tr>
      <w:tr w:rsidR="00EE20DD" w:rsidRPr="00EE20DD" w14:paraId="4F8E22D8" w14:textId="77777777" w:rsidTr="00B07C46">
        <w:tc>
          <w:tcPr>
            <w:tcW w:w="10260" w:type="dxa"/>
            <w:gridSpan w:val="5"/>
            <w:tcBorders>
              <w:top w:val="nil"/>
            </w:tcBorders>
          </w:tcPr>
          <w:p w14:paraId="5A14159E" w14:textId="77777777" w:rsidR="00EE20DD" w:rsidRPr="00EE20DD" w:rsidRDefault="00EE20DD" w:rsidP="00EE20DD">
            <w:pPr>
              <w:rPr>
                <w:rFonts w:cstheme="minorHAnsi"/>
                <w:i/>
                <w:iCs/>
                <w:sz w:val="20"/>
                <w:szCs w:val="20"/>
              </w:rPr>
            </w:pPr>
            <w:r w:rsidRPr="00EE20DD">
              <w:rPr>
                <w:rFonts w:cstheme="minorHAnsi"/>
                <w:i/>
                <w:iCs/>
                <w:color w:val="808080" w:themeColor="background1" w:themeShade="80"/>
                <w:sz w:val="20"/>
                <w:szCs w:val="20"/>
              </w:rPr>
              <w:t>*Une demande d’autorisation devra être introduite auprès de la Direction du Transport aérien, rue du Progrès 80 Bte 5, 1030 Bruxelles. Formulaire téléchargeable sur www.police.be/5294</w:t>
            </w:r>
          </w:p>
        </w:tc>
      </w:tr>
    </w:tbl>
    <w:p w14:paraId="1ADB8725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72DC65A3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A</w:t>
      </w:r>
      <w:r w:rsidR="0067139B">
        <w:rPr>
          <w:b/>
          <w:bCs/>
          <w:sz w:val="32"/>
          <w:szCs w:val="32"/>
        </w:rPr>
        <w:t xml:space="preserve">ssurance </w:t>
      </w:r>
      <w:r w:rsidRPr="0067139B">
        <w:rPr>
          <w:b/>
          <w:bCs/>
          <w:sz w:val="32"/>
          <w:szCs w:val="32"/>
        </w:rPr>
        <w:t>RC (responsabilité civile)</w:t>
      </w:r>
    </w:p>
    <w:p w14:paraId="0C341E32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88"/>
        <w:gridCol w:w="6372"/>
      </w:tblGrid>
      <w:tr w:rsidR="00EE20DD" w14:paraId="57417B15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467720EE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Nom de la compagnie d’assurance</w:t>
            </w:r>
          </w:p>
        </w:tc>
        <w:sdt>
          <w:sdtPr>
            <w:rPr>
              <w:sz w:val="32"/>
              <w:szCs w:val="32"/>
            </w:rPr>
            <w:id w:val="-1050760403"/>
            <w:lock w:val="sdtLocked"/>
            <w:placeholder>
              <w:docPart w:val="0C80C7EBCAAA415D9550C204A978EE9F"/>
            </w:placeholder>
            <w:showingPlcHdr/>
            <w:text/>
          </w:sdtPr>
          <w:sdtEndPr/>
          <w:sdtContent>
            <w:tc>
              <w:tcPr>
                <w:tcW w:w="6372" w:type="dxa"/>
                <w:tcBorders>
                  <w:left w:val="nil"/>
                </w:tcBorders>
              </w:tcPr>
              <w:p w14:paraId="63373036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E20DD" w14:paraId="55F9B03B" w14:textId="77777777" w:rsidTr="00B07C46">
        <w:tc>
          <w:tcPr>
            <w:tcW w:w="3888" w:type="dxa"/>
            <w:tcBorders>
              <w:right w:val="nil"/>
            </w:tcBorders>
            <w:shd w:val="clear" w:color="auto" w:fill="DEEAF6" w:themeFill="accent5" w:themeFillTint="33"/>
          </w:tcPr>
          <w:p w14:paraId="061BAAF3" w14:textId="77777777" w:rsidR="00EE20DD" w:rsidRPr="00EE20DD" w:rsidRDefault="00EE20DD" w:rsidP="009A2635">
            <w:pPr>
              <w:rPr>
                <w:b/>
                <w:bCs/>
                <w:color w:val="808080" w:themeColor="background1" w:themeShade="80"/>
              </w:rPr>
            </w:pPr>
            <w:r w:rsidRPr="00EE20DD">
              <w:rPr>
                <w:b/>
                <w:bCs/>
                <w:color w:val="808080" w:themeColor="background1" w:themeShade="80"/>
              </w:rPr>
              <w:t>N° de contrat / de police</w:t>
            </w:r>
          </w:p>
        </w:tc>
        <w:sdt>
          <w:sdtPr>
            <w:rPr>
              <w:sz w:val="32"/>
              <w:szCs w:val="32"/>
            </w:rPr>
            <w:id w:val="-1165004029"/>
            <w:lock w:val="sdtLocked"/>
            <w:placeholder>
              <w:docPart w:val="2F62192569CC4986A2C931200E716FFF"/>
            </w:placeholder>
            <w:showingPlcHdr/>
            <w:text/>
          </w:sdtPr>
          <w:sdtEndPr/>
          <w:sdtContent>
            <w:tc>
              <w:tcPr>
                <w:tcW w:w="6372" w:type="dxa"/>
                <w:tcBorders>
                  <w:left w:val="nil"/>
                </w:tcBorders>
              </w:tcPr>
              <w:p w14:paraId="6E79E957" w14:textId="77777777" w:rsidR="00EE20DD" w:rsidRDefault="00EE20DD" w:rsidP="009A2635">
                <w:pPr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66EAAA90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539E3C10" w14:textId="77777777" w:rsidR="00CA667D" w:rsidRPr="0067139B" w:rsidRDefault="00CA667D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B</w:t>
      </w:r>
      <w:r w:rsidR="0067139B" w:rsidRPr="0067139B">
        <w:rPr>
          <w:b/>
          <w:bCs/>
          <w:sz w:val="32"/>
          <w:szCs w:val="32"/>
        </w:rPr>
        <w:t>oissons</w:t>
      </w:r>
    </w:p>
    <w:p w14:paraId="78732546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754"/>
        <w:gridCol w:w="2551"/>
        <w:gridCol w:w="2399"/>
        <w:gridCol w:w="2556"/>
      </w:tblGrid>
      <w:tr w:rsidR="00D94D1E" w:rsidRPr="00D94D1E" w14:paraId="55D22E81" w14:textId="77777777" w:rsidTr="005A58D7">
        <w:tc>
          <w:tcPr>
            <w:tcW w:w="2754" w:type="dxa"/>
            <w:tcBorders>
              <w:bottom w:val="single" w:sz="4" w:space="0" w:color="auto"/>
              <w:right w:val="nil"/>
            </w:tcBorders>
            <w:shd w:val="clear" w:color="auto" w:fill="DEEAF6" w:themeFill="accent5" w:themeFillTint="33"/>
          </w:tcPr>
          <w:p w14:paraId="7469EB1C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color w:val="808080" w:themeColor="background1" w:themeShade="80"/>
              </w:rPr>
              <w:t>Type de contenant</w:t>
            </w:r>
          </w:p>
        </w:tc>
        <w:tc>
          <w:tcPr>
            <w:tcW w:w="2551" w:type="dxa"/>
            <w:tcBorders>
              <w:left w:val="nil"/>
              <w:bottom w:val="single" w:sz="4" w:space="0" w:color="auto"/>
              <w:right w:val="nil"/>
            </w:tcBorders>
          </w:tcPr>
          <w:p w14:paraId="1E6D749B" w14:textId="77777777" w:rsidR="00D94D1E" w:rsidRPr="005A58D7" w:rsidRDefault="009C193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7698508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Verres</w:t>
            </w:r>
          </w:p>
        </w:tc>
        <w:tc>
          <w:tcPr>
            <w:tcW w:w="2399" w:type="dxa"/>
            <w:tcBorders>
              <w:left w:val="nil"/>
              <w:bottom w:val="single" w:sz="4" w:space="0" w:color="auto"/>
              <w:right w:val="nil"/>
            </w:tcBorders>
          </w:tcPr>
          <w:p w14:paraId="681F1348" w14:textId="77777777" w:rsidR="00D94D1E" w:rsidRPr="005A58D7" w:rsidRDefault="009C193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409155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jetables</w:t>
            </w:r>
          </w:p>
        </w:tc>
        <w:tc>
          <w:tcPr>
            <w:tcW w:w="2556" w:type="dxa"/>
            <w:tcBorders>
              <w:left w:val="nil"/>
              <w:bottom w:val="single" w:sz="4" w:space="0" w:color="auto"/>
            </w:tcBorders>
          </w:tcPr>
          <w:p w14:paraId="0B339B1C" w14:textId="77777777" w:rsidR="00D94D1E" w:rsidRPr="005A58D7" w:rsidRDefault="009C1930" w:rsidP="009A2635">
            <w:pPr>
              <w:rPr>
                <w:color w:val="000000" w:themeColor="text1"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id w:val="-19829869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A58D7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5A58D7" w:rsidRPr="005A58D7">
              <w:rPr>
                <w:color w:val="000000" w:themeColor="text1"/>
                <w:sz w:val="20"/>
                <w:szCs w:val="20"/>
              </w:rPr>
              <w:t>Gobelets réutilisables</w:t>
            </w:r>
          </w:p>
        </w:tc>
      </w:tr>
      <w:tr w:rsidR="00D94D1E" w:rsidRPr="00D94D1E" w14:paraId="5ACA424A" w14:textId="77777777" w:rsidTr="005A58D7">
        <w:trPr>
          <w:trHeight w:val="898"/>
        </w:trPr>
        <w:tc>
          <w:tcPr>
            <w:tcW w:w="2754" w:type="dxa"/>
            <w:tcBorders>
              <w:right w:val="nil"/>
            </w:tcBorders>
            <w:shd w:val="clear" w:color="auto" w:fill="DEEAF6" w:themeFill="accent5" w:themeFillTint="33"/>
          </w:tcPr>
          <w:p w14:paraId="7B4EE094" w14:textId="77777777" w:rsidR="00D94D1E" w:rsidRPr="00D94D1E" w:rsidRDefault="00D94D1E" w:rsidP="009A2635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Type de boissons alcoolisées (bières,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vin, ….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>)</w:t>
            </w:r>
          </w:p>
        </w:tc>
        <w:sdt>
          <w:sdtPr>
            <w:rPr>
              <w:b/>
              <w:bCs/>
              <w:color w:val="808080" w:themeColor="background1" w:themeShade="80"/>
            </w:rPr>
            <w:id w:val="-865832960"/>
            <w:lock w:val="sdtLocked"/>
            <w:placeholder>
              <w:docPart w:val="CA4BCB399A954D4AAC7138B1057D12B9"/>
            </w:placeholder>
            <w:showingPlcHdr/>
            <w:text w:multiLine="1"/>
          </w:sdtPr>
          <w:sdtEndPr/>
          <w:sdtContent>
            <w:tc>
              <w:tcPr>
                <w:tcW w:w="7506" w:type="dxa"/>
                <w:gridSpan w:val="3"/>
                <w:tcBorders>
                  <w:left w:val="nil"/>
                </w:tcBorders>
              </w:tcPr>
              <w:p w14:paraId="1C0A862E" w14:textId="77777777" w:rsidR="00D94D1E" w:rsidRPr="00D94D1E" w:rsidRDefault="00D94D1E" w:rsidP="009A2635">
                <w:pPr>
                  <w:rPr>
                    <w:b/>
                    <w:bCs/>
                    <w:color w:val="808080" w:themeColor="background1" w:themeShade="80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1C5DF7D6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5BF9963F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Mobilité</w:t>
      </w:r>
    </w:p>
    <w:p w14:paraId="1105CFFF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71"/>
        <w:gridCol w:w="6089"/>
      </w:tblGrid>
      <w:tr w:rsidR="00D94D1E" w:rsidRPr="00D94D1E" w14:paraId="41019F58" w14:textId="77777777" w:rsidTr="00916C9B">
        <w:trPr>
          <w:trHeight w:val="2463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27092CB3" w14:textId="77777777" w:rsid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Description</w:t>
            </w:r>
          </w:p>
          <w:p w14:paraId="2604984F" w14:textId="77777777" w:rsidR="00D94D1E" w:rsidRPr="00D94D1E" w:rsidRDefault="00D94D1E" w:rsidP="00D94D1E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(Décrire la situation en termes de mobilité ainsi que vos souhaits)</w:t>
            </w:r>
          </w:p>
        </w:tc>
        <w:sdt>
          <w:sdtPr>
            <w:rPr>
              <w:rFonts w:cstheme="minorHAnsi"/>
            </w:rPr>
            <w:id w:val="-771012179"/>
            <w:lock w:val="sdtLocked"/>
            <w:placeholder>
              <w:docPart w:val="6A5874CBB05D4BD388CDD6F1D6DB2588"/>
            </w:placeholder>
            <w:showingPlcHdr/>
            <w:text w:multiLine="1"/>
          </w:sdtPr>
          <w:sdtEndPr/>
          <w:sdtContent>
            <w:tc>
              <w:tcPr>
                <w:tcW w:w="6089" w:type="dxa"/>
              </w:tcPr>
              <w:p w14:paraId="1953DAE7" w14:textId="77777777" w:rsidR="00D94D1E" w:rsidRPr="00D94D1E" w:rsidRDefault="00D94D1E" w:rsidP="009A2635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D94D1E" w:rsidRPr="00D94D1E" w14:paraId="7134C2BE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764ABB1F" w14:textId="77777777" w:rsidR="00D94D1E" w:rsidRPr="00D94D1E" w:rsidRDefault="00D94D1E" w:rsidP="00D94D1E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Demande de mesures spécifiques en matière de circulation</w:t>
            </w:r>
          </w:p>
        </w:tc>
        <w:tc>
          <w:tcPr>
            <w:tcW w:w="6089" w:type="dxa"/>
          </w:tcPr>
          <w:p w14:paraId="2BF99165" w14:textId="77777777" w:rsidR="00D94D1E" w:rsidRDefault="009C1930" w:rsidP="009A2635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9292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444584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204B905B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</w:p>
          <w:p w14:paraId="0DEDC389" w14:textId="77777777" w:rsidR="00D94D1E" w:rsidRDefault="00D94D1E" w:rsidP="009A2635">
            <w:p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 xml:space="preserve">Cette demande est obligatoire si des déviations sont </w:t>
            </w:r>
            <w:r w:rsidR="008E35A3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nécessaires</w:t>
            </w: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. A introduire via votre administration communale et concrétisée par un arrêté de police</w:t>
            </w:r>
          </w:p>
          <w:sdt>
            <w:sdtPr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id w:val="1724708431"/>
              <w:lock w:val="sdtLocked"/>
              <w:placeholder>
                <w:docPart w:val="DC782BC62AF646389FF7BCCF96FDEC12"/>
              </w:placeholder>
              <w:showingPlcHdr/>
              <w:text w:multiLine="1"/>
            </w:sdtPr>
            <w:sdtEndPr/>
            <w:sdtContent>
              <w:p w14:paraId="75731564" w14:textId="77777777" w:rsidR="008E35A3" w:rsidRDefault="008E35A3" w:rsidP="009A2635">
                <w:pPr>
                  <w:rPr>
                    <w:b/>
                    <w:bCs/>
                    <w:i/>
                    <w:iCs/>
                    <w:color w:val="808080" w:themeColor="background1" w:themeShade="80"/>
                    <w:sz w:val="18"/>
                    <w:szCs w:val="18"/>
                  </w:rPr>
                </w:pPr>
                <w:r w:rsidRPr="002D6B41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B088720" w14:textId="77777777" w:rsidR="008E35A3" w:rsidRPr="00D94D1E" w:rsidRDefault="008E35A3" w:rsidP="009A2635">
            <w:pPr>
              <w:rPr>
                <w:rFonts w:cstheme="minorHAnsi"/>
              </w:rPr>
            </w:pPr>
          </w:p>
        </w:tc>
      </w:tr>
      <w:tr w:rsidR="008E35A3" w:rsidRPr="00D94D1E" w14:paraId="0CAD1CC1" w14:textId="77777777" w:rsidTr="00916C9B">
        <w:trPr>
          <w:trHeight w:val="1415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101FF75A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 xml:space="preserve">Demande de matériel de prêt ou location (barrières, </w:t>
            </w:r>
            <w:proofErr w:type="gramStart"/>
            <w:r>
              <w:rPr>
                <w:b/>
                <w:bCs/>
                <w:color w:val="808080" w:themeColor="background1" w:themeShade="80"/>
              </w:rPr>
              <w:t>panneaux,…</w:t>
            </w:r>
            <w:proofErr w:type="gramEnd"/>
            <w:r>
              <w:rPr>
                <w:b/>
                <w:bCs/>
                <w:color w:val="808080" w:themeColor="background1" w:themeShade="80"/>
              </w:rPr>
              <w:t xml:space="preserve"> )</w:t>
            </w:r>
          </w:p>
        </w:tc>
        <w:tc>
          <w:tcPr>
            <w:tcW w:w="6089" w:type="dxa"/>
          </w:tcPr>
          <w:p w14:paraId="3560E2C8" w14:textId="77777777" w:rsidR="008E35A3" w:rsidRDefault="009C1930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248179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222908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60E8D724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-1439288465"/>
              <w:lock w:val="sdtLocked"/>
              <w:placeholder>
                <w:docPart w:val="EBB167AB28074941B85E9F23D04AC607"/>
              </w:placeholder>
              <w:showingPlcHdr/>
              <w:text w:multiLine="1"/>
            </w:sdtPr>
            <w:sdtEndPr/>
            <w:sdtContent>
              <w:p w14:paraId="5F925AAA" w14:textId="77777777" w:rsidR="008E35A3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8E35A3" w:rsidRPr="00D94D1E" w14:paraId="61CDD3FD" w14:textId="77777777" w:rsidTr="00916C9B">
        <w:trPr>
          <w:trHeight w:val="2250"/>
        </w:trPr>
        <w:tc>
          <w:tcPr>
            <w:tcW w:w="4171" w:type="dxa"/>
            <w:shd w:val="clear" w:color="auto" w:fill="DEEAF6" w:themeFill="accent5" w:themeFillTint="33"/>
            <w:vAlign w:val="center"/>
          </w:tcPr>
          <w:p w14:paraId="6834C84A" w14:textId="77777777" w:rsidR="008E35A3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>
              <w:rPr>
                <w:b/>
                <w:bCs/>
                <w:color w:val="808080" w:themeColor="background1" w:themeShade="80"/>
              </w:rPr>
              <w:t>Y-a-t-il des parkings prévus ou à prévoir ?</w:t>
            </w:r>
          </w:p>
          <w:p w14:paraId="4BF4B738" w14:textId="77777777" w:rsidR="008E35A3" w:rsidRPr="00D94D1E" w:rsidRDefault="008E35A3" w:rsidP="008E35A3">
            <w:pPr>
              <w:rPr>
                <w:b/>
                <w:bCs/>
                <w:color w:val="808080" w:themeColor="background1" w:themeShade="80"/>
              </w:rPr>
            </w:pPr>
            <w:r w:rsidRPr="00D94D1E">
              <w:rPr>
                <w:b/>
                <w:bCs/>
                <w:i/>
                <w:iCs/>
                <w:color w:val="808080" w:themeColor="background1" w:themeShade="80"/>
                <w:sz w:val="18"/>
                <w:szCs w:val="18"/>
              </w:rPr>
              <w:t>Précisez</w:t>
            </w:r>
          </w:p>
        </w:tc>
        <w:tc>
          <w:tcPr>
            <w:tcW w:w="6089" w:type="dxa"/>
          </w:tcPr>
          <w:p w14:paraId="0625AE3F" w14:textId="77777777" w:rsidR="008E35A3" w:rsidRDefault="009C1930" w:rsidP="008E35A3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126686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1697659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8E35A3">
              <w:rPr>
                <w:rFonts w:cstheme="minorHAnsi"/>
              </w:rPr>
              <w:t>Non</w:t>
            </w:r>
          </w:p>
          <w:p w14:paraId="6E9A64A0" w14:textId="77777777" w:rsidR="008E35A3" w:rsidRDefault="008E35A3" w:rsidP="008E35A3">
            <w:pPr>
              <w:rPr>
                <w:rFonts w:cstheme="minorHAnsi"/>
              </w:rPr>
            </w:pPr>
          </w:p>
          <w:sdt>
            <w:sdtPr>
              <w:rPr>
                <w:rFonts w:cstheme="minorHAnsi"/>
              </w:rPr>
              <w:id w:val="1230885083"/>
              <w:lock w:val="sdtLocked"/>
              <w:placeholder>
                <w:docPart w:val="9FB5EF58F0A4416DAA7A789D5A2467FA"/>
              </w:placeholder>
              <w:showingPlcHdr/>
              <w:text w:multiLine="1"/>
            </w:sdtPr>
            <w:sdtEndPr/>
            <w:sdtContent>
              <w:p w14:paraId="341341BE" w14:textId="77777777" w:rsidR="008E35A3" w:rsidRPr="00D94D1E" w:rsidRDefault="008E35A3" w:rsidP="008E35A3">
                <w:pPr>
                  <w:rPr>
                    <w:rFonts w:cstheme="minorHAnsi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304A7311" w14:textId="77777777" w:rsidR="00CA667D" w:rsidRDefault="00CA667D" w:rsidP="009A2635">
      <w:pPr>
        <w:ind w:left="360"/>
        <w:rPr>
          <w:rFonts w:cstheme="minorHAnsi"/>
          <w:sz w:val="20"/>
          <w:szCs w:val="20"/>
        </w:rPr>
      </w:pPr>
    </w:p>
    <w:p w14:paraId="332D2B11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66DA077C" w14:textId="77777777" w:rsidR="00127912" w:rsidRDefault="00127912" w:rsidP="009A2635">
      <w:pPr>
        <w:ind w:left="360"/>
        <w:rPr>
          <w:rFonts w:cstheme="minorHAnsi"/>
          <w:sz w:val="20"/>
          <w:szCs w:val="20"/>
        </w:rPr>
      </w:pPr>
    </w:p>
    <w:p w14:paraId="555E17DB" w14:textId="77777777" w:rsidR="009A3A83" w:rsidRPr="00705C1C" w:rsidRDefault="009A3A83" w:rsidP="009A2635">
      <w:pPr>
        <w:ind w:left="360"/>
        <w:rPr>
          <w:rFonts w:cstheme="minorHAnsi"/>
          <w:sz w:val="20"/>
          <w:szCs w:val="20"/>
        </w:rPr>
      </w:pPr>
    </w:p>
    <w:p w14:paraId="15C61769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lastRenderedPageBreak/>
        <w:t xml:space="preserve">Evaluation du risque </w:t>
      </w:r>
      <w:r w:rsidR="00CA667D" w:rsidRPr="0067139B">
        <w:rPr>
          <w:b/>
          <w:bCs/>
          <w:sz w:val="32"/>
          <w:szCs w:val="32"/>
        </w:rPr>
        <w:t>(D1 : pompier, D2 : aide médicale urgente)</w:t>
      </w:r>
    </w:p>
    <w:p w14:paraId="6B7CCB5E" w14:textId="77777777" w:rsidR="005C6B50" w:rsidRPr="00705C1C" w:rsidRDefault="005C6B50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B70DC0" w:rsidRPr="00B70DC0" w14:paraId="69693F28" w14:textId="77777777" w:rsidTr="007E76A0">
        <w:tc>
          <w:tcPr>
            <w:tcW w:w="10622" w:type="dxa"/>
          </w:tcPr>
          <w:p w14:paraId="2D92C624" w14:textId="77777777" w:rsidR="00B70DC0" w:rsidRPr="006C599A" w:rsidRDefault="00B70DC0" w:rsidP="009A2635">
            <w:pPr>
              <w:rPr>
                <w:sz w:val="20"/>
                <w:szCs w:val="20"/>
                <w:u w:val="single"/>
              </w:rPr>
            </w:pPr>
            <w:r w:rsidRPr="006C599A">
              <w:rPr>
                <w:sz w:val="20"/>
                <w:szCs w:val="20"/>
                <w:u w:val="single"/>
              </w:rPr>
              <w:t>Risques :</w:t>
            </w:r>
          </w:p>
          <w:p w14:paraId="72C8299E" w14:textId="77777777" w:rsidR="00B70DC0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0715805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Chauffage </w:t>
            </w:r>
            <w:sdt>
              <w:sdtPr>
                <w:rPr>
                  <w:sz w:val="20"/>
                  <w:szCs w:val="20"/>
                </w:rPr>
                <w:id w:val="-13723686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Gaz </w:t>
            </w:r>
            <w:sdt>
              <w:sdtPr>
                <w:rPr>
                  <w:sz w:val="20"/>
                  <w:szCs w:val="20"/>
                </w:rPr>
                <w:id w:val="159420370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Electricité </w:t>
            </w:r>
            <w:sdt>
              <w:sdtPr>
                <w:rPr>
                  <w:sz w:val="20"/>
                  <w:szCs w:val="20"/>
                </w:rPr>
                <w:id w:val="-19385877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feu/barbecue </w:t>
            </w:r>
            <w:sdt>
              <w:sdtPr>
                <w:rPr>
                  <w:sz w:val="20"/>
                  <w:szCs w:val="20"/>
                </w:rPr>
                <w:id w:val="-56594886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d’artifices  </w:t>
            </w:r>
            <w:sdt>
              <w:sdtPr>
                <w:rPr>
                  <w:sz w:val="20"/>
                  <w:szCs w:val="20"/>
                </w:rPr>
                <w:id w:val="-139797269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>Food</w:t>
            </w:r>
            <w:r w:rsidR="008E35A3">
              <w:rPr>
                <w:sz w:val="20"/>
                <w:szCs w:val="20"/>
              </w:rPr>
              <w:t>-</w:t>
            </w:r>
            <w:r w:rsidR="00B70DC0">
              <w:rPr>
                <w:sz w:val="20"/>
                <w:szCs w:val="20"/>
              </w:rPr>
              <w:t>truck/friture</w:t>
            </w:r>
          </w:p>
          <w:p w14:paraId="03F18ABD" w14:textId="77777777" w:rsidR="00B70DC0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1648218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Laser </w:t>
            </w:r>
            <w:sdt>
              <w:sdtPr>
                <w:rPr>
                  <w:sz w:val="20"/>
                  <w:szCs w:val="20"/>
                </w:rPr>
                <w:id w:val="-148515822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Feux de bengale </w:t>
            </w:r>
            <w:sdt>
              <w:sdtPr>
                <w:rPr>
                  <w:sz w:val="20"/>
                  <w:szCs w:val="20"/>
                </w:rPr>
                <w:id w:val="91706406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Echafaudages </w:t>
            </w:r>
            <w:sdt>
              <w:sdtPr>
                <w:rPr>
                  <w:sz w:val="20"/>
                  <w:szCs w:val="20"/>
                </w:rPr>
                <w:id w:val="24793913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Appareils motorisés </w:t>
            </w:r>
            <w:sdt>
              <w:sdtPr>
                <w:rPr>
                  <w:sz w:val="20"/>
                  <w:szCs w:val="20"/>
                </w:rPr>
                <w:id w:val="5488874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 Appareil électriques</w:t>
            </w:r>
          </w:p>
          <w:p w14:paraId="64641D58" w14:textId="77777777" w:rsidR="00B70DC0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42091500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>
              <w:rPr>
                <w:sz w:val="20"/>
                <w:szCs w:val="20"/>
              </w:rPr>
              <w:t xml:space="preserve">Chapiteau/Tonnelle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dimensions : </w:t>
            </w:r>
            <w:sdt>
              <w:sdtPr>
                <w:rPr>
                  <w:sz w:val="20"/>
                  <w:szCs w:val="20"/>
                </w:rPr>
                <w:id w:val="1489593666"/>
                <w:lock w:val="sdtLocked"/>
                <w:placeholder>
                  <w:docPart w:val="98749D6CD274453EB5317A86CED74005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 </w:t>
            </w:r>
            <w:sdt>
              <w:sdtPr>
                <w:rPr>
                  <w:sz w:val="20"/>
                  <w:szCs w:val="20"/>
                </w:rPr>
                <w:id w:val="1462760176"/>
                <w:lock w:val="sdtLocked"/>
                <w:placeholder>
                  <w:docPart w:val="DE52032570C24815A84A86B10F8DCCD4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6FC6AB02" w14:textId="77777777" w:rsidR="00B70DC0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8785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>Bâtiment</w:t>
            </w:r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6C599A">
              <w:rPr>
                <w:sz w:val="20"/>
                <w:szCs w:val="20"/>
              </w:rPr>
              <w:t>superficie</w:t>
            </w:r>
            <w:r w:rsidR="00B70DC0">
              <w:rPr>
                <w:sz w:val="20"/>
                <w:szCs w:val="20"/>
              </w:rPr>
              <w:t xml:space="preserve"> : </w:t>
            </w:r>
            <w:sdt>
              <w:sdtPr>
                <w:rPr>
                  <w:sz w:val="20"/>
                  <w:szCs w:val="20"/>
                </w:rPr>
                <w:id w:val="894156054"/>
                <w:placeholder>
                  <w:docPart w:val="914AB9AF61D44F1298AFA6DD16F5BFDE"/>
                </w:placeholder>
                <w:showingPlcHdr/>
                <w:text/>
              </w:sdtPr>
              <w:sdtEndPr/>
              <w:sdtContent>
                <w:r w:rsidR="00B70DC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="00B70DC0">
              <w:rPr>
                <w:sz w:val="20"/>
                <w:szCs w:val="20"/>
              </w:rPr>
              <w:t xml:space="preserve"> </w:t>
            </w:r>
            <w:r w:rsidR="00B70DC0" w:rsidRPr="00B70DC0">
              <w:rPr>
                <w:sz w:val="20"/>
                <w:szCs w:val="20"/>
              </w:rPr>
              <w:sym w:font="Wingdings" w:char="F0E0"/>
            </w:r>
            <w:r w:rsidR="00B70DC0">
              <w:rPr>
                <w:sz w:val="20"/>
                <w:szCs w:val="20"/>
              </w:rPr>
              <w:t xml:space="preserve"> Capacité d’accueil</w:t>
            </w:r>
            <w:r w:rsidR="006C599A">
              <w:rPr>
                <w:sz w:val="20"/>
                <w:szCs w:val="20"/>
              </w:rPr>
              <w:t xml:space="preserve"> maximale</w:t>
            </w:r>
            <w:r w:rsidR="00B70DC0">
              <w:rPr>
                <w:sz w:val="20"/>
                <w:szCs w:val="20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1472856058"/>
                <w:placeholder>
                  <w:docPart w:val="914AB9AF61D44F1298AFA6DD16F5BFDE"/>
                </w:placeholder>
                <w:showingPlcHdr/>
                <w:text/>
              </w:sdtPr>
              <w:sdtEndPr/>
              <w:sdtContent>
                <w:r w:rsidR="00171A50"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339B571A" w14:textId="77777777" w:rsidR="006C599A" w:rsidRPr="00B70DC0" w:rsidRDefault="006C599A" w:rsidP="009A2635">
            <w:pPr>
              <w:rPr>
                <w:sz w:val="20"/>
                <w:szCs w:val="20"/>
              </w:rPr>
            </w:pPr>
          </w:p>
        </w:tc>
      </w:tr>
      <w:tr w:rsidR="00B70DC0" w:rsidRPr="00B70DC0" w14:paraId="3B1998C5" w14:textId="77777777" w:rsidTr="008B6C23">
        <w:tc>
          <w:tcPr>
            <w:tcW w:w="10622" w:type="dxa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05A8E303" w14:textId="77777777" w:rsidR="00B70DC0" w:rsidRPr="006C599A" w:rsidRDefault="006C599A" w:rsidP="009A2635">
            <w:pPr>
              <w:rPr>
                <w:b/>
                <w:bCs/>
              </w:rPr>
            </w:pPr>
            <w:r w:rsidRPr="006C599A">
              <w:rPr>
                <w:b/>
                <w:bCs/>
                <w:color w:val="808080" w:themeColor="background1" w:themeShade="80"/>
              </w:rPr>
              <w:t>Est-ce que les pompiers ont été consultés ? Si oui, spécifiez les mesures préconisées et les mesures prises par les organisateurs</w:t>
            </w:r>
          </w:p>
        </w:tc>
      </w:tr>
      <w:tr w:rsidR="00B70DC0" w:rsidRPr="00B70DC0" w14:paraId="33C6963B" w14:textId="77777777" w:rsidTr="008B6C23">
        <w:tc>
          <w:tcPr>
            <w:tcW w:w="10622" w:type="dxa"/>
            <w:tcBorders>
              <w:bottom w:val="nil"/>
            </w:tcBorders>
          </w:tcPr>
          <w:p w14:paraId="60069D9F" w14:textId="77777777" w:rsidR="00B70DC0" w:rsidRPr="00B828F2" w:rsidRDefault="006C599A" w:rsidP="009A2635">
            <w:pPr>
              <w:rPr>
                <w:sz w:val="20"/>
                <w:szCs w:val="20"/>
                <w:u w:val="single"/>
              </w:rPr>
            </w:pPr>
            <w:r w:rsidRPr="00B828F2">
              <w:rPr>
                <w:sz w:val="20"/>
                <w:szCs w:val="20"/>
                <w:u w:val="single"/>
              </w:rPr>
              <w:t>D1- Avis de la zone de secours :</w:t>
            </w:r>
          </w:p>
          <w:p w14:paraId="78D9D7B7" w14:textId="77777777" w:rsidR="006C599A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214820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Favorable </w:t>
            </w:r>
            <w:sdt>
              <w:sdtPr>
                <w:rPr>
                  <w:sz w:val="20"/>
                  <w:szCs w:val="20"/>
                </w:rPr>
                <w:id w:val="-11586010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Favorable conditionnel* </w:t>
            </w:r>
            <w:sdt>
              <w:sdtPr>
                <w:rPr>
                  <w:sz w:val="20"/>
                  <w:szCs w:val="20"/>
                </w:rPr>
                <w:id w:val="28979052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Défavorable </w:t>
            </w:r>
            <w:sdt>
              <w:sdtPr>
                <w:rPr>
                  <w:sz w:val="20"/>
                  <w:szCs w:val="20"/>
                </w:rPr>
                <w:id w:val="-10002814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 Non consulté</w:t>
            </w:r>
          </w:p>
          <w:p w14:paraId="58358A74" w14:textId="77777777" w:rsidR="006C599A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7629247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9A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C599A">
              <w:rPr>
                <w:sz w:val="20"/>
                <w:szCs w:val="20"/>
              </w:rPr>
              <w:t xml:space="preserve">Demande rentrée le : </w:t>
            </w:r>
            <w:sdt>
              <w:sdtPr>
                <w:rPr>
                  <w:sz w:val="20"/>
                  <w:szCs w:val="20"/>
                </w:rPr>
                <w:id w:val="1604296816"/>
                <w:lock w:val="sdtLocked"/>
                <w:placeholder>
                  <w:docPart w:val="0AA58C3D8BE841DA847F00664E901074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6C599A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  <w:p w14:paraId="190D7177" w14:textId="77777777" w:rsidR="00B828F2" w:rsidRPr="00B828F2" w:rsidRDefault="006C599A" w:rsidP="00B828F2">
            <w:pPr>
              <w:rPr>
                <w:sz w:val="20"/>
                <w:szCs w:val="20"/>
              </w:rPr>
            </w:pPr>
            <w:r w:rsidRPr="006C599A">
              <w:rPr>
                <w:i/>
                <w:iCs/>
                <w:sz w:val="20"/>
                <w:szCs w:val="20"/>
              </w:rPr>
              <w:t xml:space="preserve">*Si l’avis </w:t>
            </w:r>
            <w:r>
              <w:rPr>
                <w:i/>
                <w:iCs/>
                <w:sz w:val="20"/>
                <w:szCs w:val="20"/>
              </w:rPr>
              <w:t>est réputé favorable conditionnel, veuillez joindre l’avis de la zone de secours</w:t>
            </w:r>
          </w:p>
        </w:tc>
      </w:tr>
      <w:tr w:rsidR="00B70DC0" w:rsidRPr="00B70DC0" w14:paraId="583E9E38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647E3185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la prévention incendie : </w:t>
            </w:r>
          </w:p>
        </w:tc>
      </w:tr>
      <w:tr w:rsidR="00B70DC0" w:rsidRPr="00B70DC0" w14:paraId="37C2048B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7548C18D" w14:textId="77777777" w:rsidR="00B70DC0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7485387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Accès aisé au site pour les secours </w:t>
            </w:r>
            <w:sdt>
              <w:sdtPr>
                <w:rPr>
                  <w:sz w:val="20"/>
                  <w:szCs w:val="20"/>
                </w:rPr>
                <w:id w:val="-7155006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Borne/bouche incendie&lt;100m </w:t>
            </w:r>
            <w:sdt>
              <w:sdtPr>
                <w:rPr>
                  <w:sz w:val="20"/>
                  <w:szCs w:val="20"/>
                </w:rPr>
                <w:id w:val="-3735352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Extincteurs</w:t>
            </w:r>
          </w:p>
          <w:p w14:paraId="03363E0E" w14:textId="77777777" w:rsidR="00B828F2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6253598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Plan d’implantation (joindre en annexe)  </w:t>
            </w:r>
            <w:sdt>
              <w:sdtPr>
                <w:rPr>
                  <w:sz w:val="20"/>
                  <w:szCs w:val="20"/>
                </w:rPr>
                <w:id w:val="-694149582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Autres, à préciser (joindre en annexe)</w:t>
            </w:r>
          </w:p>
          <w:p w14:paraId="52F74E11" w14:textId="77777777" w:rsidR="00B828F2" w:rsidRDefault="009C1930" w:rsidP="009A2635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8688554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EPI (équipier de 1</w:t>
            </w:r>
            <w:r w:rsidR="00B828F2" w:rsidRPr="00B828F2">
              <w:rPr>
                <w:sz w:val="20"/>
                <w:szCs w:val="20"/>
                <w:vertAlign w:val="superscript"/>
              </w:rPr>
              <w:t>ère</w:t>
            </w:r>
            <w:r w:rsidR="00B828F2">
              <w:rPr>
                <w:sz w:val="20"/>
                <w:szCs w:val="20"/>
              </w:rPr>
              <w:t xml:space="preserve"> intervention</w:t>
            </w:r>
            <w:r w:rsidR="008E35A3">
              <w:rPr>
                <w:sz w:val="20"/>
                <w:szCs w:val="20"/>
              </w:rPr>
              <w:t xml:space="preserve">) </w:t>
            </w:r>
          </w:p>
          <w:p w14:paraId="747AB7BE" w14:textId="77777777" w:rsidR="00B828F2" w:rsidRPr="00B828F2" w:rsidRDefault="00B828F2" w:rsidP="00B828F2">
            <w:pPr>
              <w:pStyle w:val="Paragraphedeliste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</w:rPr>
              <w:t>Nom + N° GSM :</w:t>
            </w:r>
            <w:sdt>
              <w:sdtPr>
                <w:rPr>
                  <w:sz w:val="20"/>
                  <w:szCs w:val="20"/>
                </w:rPr>
                <w:id w:val="1697657982"/>
                <w:placeholder>
                  <w:docPart w:val="EC3CA23BCEC54A0C858EAC861B4387E3"/>
                </w:placeholder>
                <w:showingPlcHdr/>
                <w:text/>
              </w:sdtPr>
              <w:sdtEndPr/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22E7F580" w14:textId="77777777" w:rsidR="00B828F2" w:rsidRPr="00B828F2" w:rsidRDefault="00B828F2" w:rsidP="00B828F2">
            <w:pPr>
              <w:pStyle w:val="Paragraphedeliste"/>
              <w:numPr>
                <w:ilvl w:val="0"/>
                <w:numId w:val="7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Nom + N° GSM : </w:t>
            </w:r>
            <w:sdt>
              <w:sdtPr>
                <w:rPr>
                  <w:sz w:val="20"/>
                  <w:szCs w:val="20"/>
                </w:rPr>
                <w:id w:val="-329217455"/>
                <w:lock w:val="sdtLocked"/>
                <w:placeholder>
                  <w:docPart w:val="6A126EE55A8F493FBEC4CF7FBA0FFD1C"/>
                </w:placeholder>
                <w:showingPlcHdr/>
                <w:text/>
              </w:sdtPr>
              <w:sdtEndPr/>
              <w:sdtContent>
                <w:r w:rsidRPr="00895910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B70DC0" w:rsidRPr="00B70DC0" w14:paraId="7761A42D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2935288E" w14:textId="77777777" w:rsidR="00B70DC0" w:rsidRPr="00B70DC0" w:rsidRDefault="00B828F2" w:rsidP="00B828F2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>D2- Demande d’analyse de risque relative à l’aide médicale urgente</w:t>
            </w:r>
            <w:r>
              <w:rPr>
                <w:sz w:val="20"/>
                <w:szCs w:val="20"/>
                <w:u w:val="single"/>
              </w:rPr>
              <w:t xml:space="preserve"> : </w:t>
            </w:r>
          </w:p>
        </w:tc>
      </w:tr>
      <w:tr w:rsidR="00B70DC0" w:rsidRPr="00B70DC0" w14:paraId="0DAA181D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77E45552" w14:textId="77777777" w:rsidR="00B828F2" w:rsidRPr="00B70DC0" w:rsidRDefault="009C1930" w:rsidP="00B828F2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6125182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Non effectuée </w:t>
            </w:r>
            <w:sdt>
              <w:sdtPr>
                <w:rPr>
                  <w:sz w:val="20"/>
                  <w:szCs w:val="20"/>
                </w:rPr>
                <w:id w:val="166334913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8F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828F2">
              <w:rPr>
                <w:sz w:val="20"/>
                <w:szCs w:val="20"/>
              </w:rPr>
              <w:t xml:space="preserve"> Demandée et rentrée le : </w:t>
            </w:r>
            <w:sdt>
              <w:sdtPr>
                <w:rPr>
                  <w:sz w:val="20"/>
                  <w:szCs w:val="20"/>
                </w:rPr>
                <w:id w:val="-1710564697"/>
                <w:lock w:val="sdtLocked"/>
                <w:placeholder>
                  <w:docPart w:val="E1F80E541C7141D5B2F0C8EDD55FDA01"/>
                </w:placeholder>
                <w:showingPlcHdr/>
                <w:date>
                  <w:dateFormat w:val="dd-MM-yy"/>
                  <w:lid w:val="fr-BE"/>
                  <w:storeMappedDataAs w:val="dateTime"/>
                  <w:calendar w:val="gregorian"/>
                </w:date>
              </w:sdtPr>
              <w:sdtEndPr/>
              <w:sdtContent>
                <w:r w:rsidR="00B828F2" w:rsidRPr="00895910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B70DC0" w:rsidRPr="00B70DC0" w14:paraId="2E6277BA" w14:textId="77777777" w:rsidTr="008B6C23">
        <w:tc>
          <w:tcPr>
            <w:tcW w:w="10622" w:type="dxa"/>
            <w:tcBorders>
              <w:top w:val="nil"/>
              <w:bottom w:val="nil"/>
            </w:tcBorders>
          </w:tcPr>
          <w:p w14:paraId="516BC49C" w14:textId="77777777" w:rsidR="00B70DC0" w:rsidRPr="00B70DC0" w:rsidRDefault="007E76A0" w:rsidP="009A2635">
            <w:pPr>
              <w:rPr>
                <w:sz w:val="20"/>
                <w:szCs w:val="20"/>
              </w:rPr>
            </w:pPr>
            <w:r w:rsidRPr="00B828F2">
              <w:rPr>
                <w:sz w:val="20"/>
                <w:szCs w:val="20"/>
                <w:u w:val="single"/>
              </w:rPr>
              <w:t xml:space="preserve">Dispositif envisagé pour </w:t>
            </w:r>
            <w:r>
              <w:rPr>
                <w:sz w:val="20"/>
                <w:szCs w:val="20"/>
                <w:u w:val="single"/>
              </w:rPr>
              <w:t>les secours</w:t>
            </w:r>
            <w:r w:rsidRPr="00B828F2">
              <w:rPr>
                <w:sz w:val="20"/>
                <w:szCs w:val="20"/>
                <w:u w:val="single"/>
              </w:rPr>
              <w:t> :</w:t>
            </w:r>
          </w:p>
        </w:tc>
      </w:tr>
      <w:tr w:rsidR="007E76A0" w:rsidRPr="00B70DC0" w14:paraId="46B87AC9" w14:textId="77777777" w:rsidTr="008B6C23">
        <w:tc>
          <w:tcPr>
            <w:tcW w:w="10622" w:type="dxa"/>
            <w:tcBorders>
              <w:top w:val="nil"/>
            </w:tcBorders>
          </w:tcPr>
          <w:p w14:paraId="1297F95C" w14:textId="77777777" w:rsidR="007E76A0" w:rsidRDefault="009C193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2446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</w:t>
            </w:r>
            <w:r w:rsidR="007E76A0">
              <w:rPr>
                <w:sz w:val="20"/>
                <w:szCs w:val="20"/>
              </w:rPr>
              <w:t xml:space="preserve">Une antenne (2 secouristes) </w:t>
            </w:r>
          </w:p>
          <w:p w14:paraId="6B45E947" w14:textId="77777777" w:rsidR="007E76A0" w:rsidRDefault="009C193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2783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Une ambulance (2 secouristes)</w:t>
            </w:r>
          </w:p>
          <w:p w14:paraId="74134519" w14:textId="77777777" w:rsidR="007E76A0" w:rsidRDefault="009C193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13406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Un poste de secours (lieu d’accueil + 2 secouristes)</w:t>
            </w:r>
          </w:p>
          <w:p w14:paraId="224EB71C" w14:textId="77777777" w:rsidR="008E35A3" w:rsidRDefault="009C193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4704332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 secouristes. Si oui, nombre :  </w:t>
            </w:r>
            <w:sdt>
              <w:sdtPr>
                <w:rPr>
                  <w:sz w:val="20"/>
                  <w:szCs w:val="20"/>
                </w:rPr>
                <w:id w:val="-1287196158"/>
                <w:lock w:val="sdtLocked"/>
                <w:placeholder>
                  <w:docPart w:val="0D739A4812AB4BA9B56391C7B2D64038"/>
                </w:placeholder>
                <w:showingPlcHdr/>
                <w:text/>
              </w:sdtPr>
              <w:sdtEndPr/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  <w:p w14:paraId="40D37DB8" w14:textId="77777777" w:rsidR="008E35A3" w:rsidRDefault="009C1930" w:rsidP="007E76A0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16832825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Présence DEA</w:t>
            </w:r>
          </w:p>
          <w:p w14:paraId="0C8ADFCD" w14:textId="77777777" w:rsidR="008E35A3" w:rsidRPr="00B70DC0" w:rsidRDefault="009C1930" w:rsidP="008E35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23544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76A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E76A0">
              <w:rPr>
                <w:sz w:val="20"/>
                <w:szCs w:val="20"/>
              </w:rPr>
              <w:t xml:space="preserve"> Pas de dispositif</w:t>
            </w:r>
            <w:r w:rsidR="008E35A3">
              <w:rPr>
                <w:sz w:val="20"/>
                <w:szCs w:val="20"/>
              </w:rPr>
              <w:t xml:space="preserve"> </w:t>
            </w:r>
          </w:p>
        </w:tc>
      </w:tr>
    </w:tbl>
    <w:p w14:paraId="2E4B5D84" w14:textId="77777777" w:rsidR="00CA667D" w:rsidRPr="007E76A0" w:rsidRDefault="00CA667D" w:rsidP="009A2635">
      <w:pPr>
        <w:ind w:left="360"/>
        <w:rPr>
          <w:sz w:val="20"/>
          <w:szCs w:val="20"/>
        </w:rPr>
      </w:pPr>
    </w:p>
    <w:p w14:paraId="1C4F6B65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Ordre public</w:t>
      </w:r>
      <w:r w:rsidR="00CA667D" w:rsidRPr="0067139B">
        <w:rPr>
          <w:b/>
          <w:bCs/>
          <w:sz w:val="32"/>
          <w:szCs w:val="32"/>
        </w:rPr>
        <w:t xml:space="preserve">, </w:t>
      </w:r>
      <w:r w:rsidRPr="0067139B">
        <w:rPr>
          <w:b/>
          <w:bCs/>
          <w:sz w:val="32"/>
          <w:szCs w:val="32"/>
        </w:rPr>
        <w:t>tranquillité et nuisances</w:t>
      </w:r>
    </w:p>
    <w:p w14:paraId="2DD7BE62" w14:textId="77777777" w:rsidR="00CA667D" w:rsidRPr="00705C1C" w:rsidRDefault="00CA667D" w:rsidP="00CF18A9">
      <w:pPr>
        <w:tabs>
          <w:tab w:val="left" w:pos="2295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470"/>
        <w:gridCol w:w="950"/>
        <w:gridCol w:w="326"/>
        <w:gridCol w:w="3094"/>
        <w:gridCol w:w="3420"/>
      </w:tblGrid>
      <w:tr w:rsidR="00CF18A9" w:rsidRPr="00CF18A9" w14:paraId="12DC6B31" w14:textId="77777777" w:rsidTr="005A58D7">
        <w:tc>
          <w:tcPr>
            <w:tcW w:w="10260" w:type="dxa"/>
            <w:gridSpan w:val="5"/>
            <w:tcBorders>
              <w:bottom w:val="single" w:sz="4" w:space="0" w:color="auto"/>
            </w:tcBorders>
            <w:shd w:val="clear" w:color="auto" w:fill="DEEAF6" w:themeFill="accent5" w:themeFillTint="33"/>
          </w:tcPr>
          <w:p w14:paraId="48AF9463" w14:textId="77777777" w:rsidR="00CF18A9" w:rsidRPr="00CF18A9" w:rsidRDefault="00CF18A9" w:rsidP="00CF18A9">
            <w:pPr>
              <w:jc w:val="center"/>
              <w:rPr>
                <w:b/>
                <w:bCs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Sécurité</w:t>
            </w:r>
            <w:r w:rsidR="008E35A3">
              <w:rPr>
                <w:b/>
                <w:bCs/>
                <w:color w:val="808080" w:themeColor="background1" w:themeShade="80"/>
              </w:rPr>
              <w:t>/Encadrement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proposé par l’organisateur</w:t>
            </w:r>
          </w:p>
        </w:tc>
      </w:tr>
      <w:tr w:rsidR="00CF18A9" w:rsidRPr="00CF18A9" w14:paraId="6F65FC71" w14:textId="77777777" w:rsidTr="005A58D7">
        <w:tc>
          <w:tcPr>
            <w:tcW w:w="3420" w:type="dxa"/>
            <w:gridSpan w:val="2"/>
            <w:tcBorders>
              <w:right w:val="nil"/>
            </w:tcBorders>
          </w:tcPr>
          <w:p w14:paraId="2D08E662" w14:textId="77777777" w:rsidR="00CF18A9" w:rsidRPr="00B70DC0" w:rsidRDefault="009C193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723358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Entreprise de sécurité agréés</w:t>
            </w:r>
          </w:p>
        </w:tc>
        <w:tc>
          <w:tcPr>
            <w:tcW w:w="3420" w:type="dxa"/>
            <w:gridSpan w:val="2"/>
            <w:tcBorders>
              <w:left w:val="nil"/>
              <w:right w:val="nil"/>
            </w:tcBorders>
          </w:tcPr>
          <w:p w14:paraId="497AFE31" w14:textId="77777777" w:rsidR="00CF18A9" w:rsidRPr="00B70DC0" w:rsidRDefault="009C193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9521593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Bénévoles</w:t>
            </w:r>
          </w:p>
        </w:tc>
        <w:tc>
          <w:tcPr>
            <w:tcW w:w="3420" w:type="dxa"/>
            <w:tcBorders>
              <w:left w:val="nil"/>
            </w:tcBorders>
          </w:tcPr>
          <w:p w14:paraId="0E76674F" w14:textId="77777777" w:rsidR="00CF18A9" w:rsidRPr="00B70DC0" w:rsidRDefault="009C1930" w:rsidP="005A58D7">
            <w:pPr>
              <w:tabs>
                <w:tab w:val="left" w:pos="2295"/>
              </w:tabs>
              <w:jc w:val="center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2425394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0DC0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70DC0" w:rsidRPr="00B70DC0">
              <w:rPr>
                <w:sz w:val="20"/>
                <w:szCs w:val="20"/>
              </w:rPr>
              <w:t>Steward - signaleurs</w:t>
            </w:r>
          </w:p>
        </w:tc>
      </w:tr>
      <w:tr w:rsidR="008E35A3" w:rsidRPr="00CF18A9" w14:paraId="292565AD" w14:textId="77777777" w:rsidTr="00AD3431">
        <w:tc>
          <w:tcPr>
            <w:tcW w:w="10260" w:type="dxa"/>
            <w:gridSpan w:val="5"/>
          </w:tcPr>
          <w:p w14:paraId="3692647A" w14:textId="77777777" w:rsidR="008E35A3" w:rsidRDefault="009C1930" w:rsidP="008E35A3">
            <w:pPr>
              <w:tabs>
                <w:tab w:val="left" w:pos="2295"/>
              </w:tabs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256412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35A3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E35A3">
              <w:rPr>
                <w:sz w:val="20"/>
                <w:szCs w:val="20"/>
              </w:rPr>
              <w:t xml:space="preserve"> Autres (employés, …) : </w:t>
            </w:r>
            <w:sdt>
              <w:sdtPr>
                <w:rPr>
                  <w:sz w:val="20"/>
                  <w:szCs w:val="20"/>
                </w:rPr>
                <w:id w:val="-974145006"/>
                <w:lock w:val="sdtLocked"/>
                <w:placeholder>
                  <w:docPart w:val="0F49587B0BF34934BCE9A507842362D3"/>
                </w:placeholder>
                <w:showingPlcHdr/>
                <w:text/>
              </w:sdtPr>
              <w:sdtEndPr/>
              <w:sdtContent>
                <w:r w:rsidR="008E35A3" w:rsidRPr="002D6B41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CF18A9" w:rsidRPr="00CF18A9" w14:paraId="626EA5CA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1ABA7105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 xml:space="preserve">Nombre </w:t>
            </w:r>
            <w:r w:rsidR="008E35A3">
              <w:rPr>
                <w:b/>
                <w:bCs/>
                <w:color w:val="808080" w:themeColor="background1" w:themeShade="80"/>
              </w:rPr>
              <w:t>- Précisez</w:t>
            </w:r>
          </w:p>
        </w:tc>
        <w:sdt>
          <w:sdtPr>
            <w:id w:val="1970707190"/>
            <w:lock w:val="sdtLocked"/>
            <w:placeholder>
              <w:docPart w:val="07F312455D8D47828C4F08856369B713"/>
            </w:placeholder>
            <w:showingPlcHdr/>
            <w:text w:multiLine="1"/>
          </w:sdtPr>
          <w:sdtEndPr/>
          <w:sdtContent>
            <w:tc>
              <w:tcPr>
                <w:tcW w:w="7790" w:type="dxa"/>
                <w:gridSpan w:val="4"/>
              </w:tcPr>
              <w:p w14:paraId="7D8E981E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69F4C044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49DB2FFE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Dénomination</w:t>
            </w:r>
          </w:p>
        </w:tc>
        <w:sdt>
          <w:sdtPr>
            <w:id w:val="410131865"/>
            <w:lock w:val="sdtLocked"/>
            <w:placeholder>
              <w:docPart w:val="A94284D8A33647C8A504DACB0CDDAF93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78CCF58B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74770FFE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6D80EAC2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Responsable</w:t>
            </w:r>
          </w:p>
        </w:tc>
        <w:sdt>
          <w:sdtPr>
            <w:id w:val="-200393319"/>
            <w:lock w:val="sdtLocked"/>
            <w:placeholder>
              <w:docPart w:val="AAD2E5A112064D0E848DFCDD792458A5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05BB1090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6399AD32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16AD7F82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Adresse</w:t>
            </w:r>
          </w:p>
        </w:tc>
        <w:sdt>
          <w:sdtPr>
            <w:id w:val="-2100398659"/>
            <w:lock w:val="sdtLocked"/>
            <w:placeholder>
              <w:docPart w:val="D10F02CA6FF94417B514BC4000C34C11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19015800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2F8E19A6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19965605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Téléphone</w:t>
            </w:r>
          </w:p>
        </w:tc>
        <w:sdt>
          <w:sdtPr>
            <w:id w:val="82661158"/>
            <w:lock w:val="sdtLocked"/>
            <w:placeholder>
              <w:docPart w:val="8C35F30CC302427F9FA636F071F5E7DE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376EC526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1E672ACA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797ABCC8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N° d’agréation</w:t>
            </w:r>
          </w:p>
        </w:tc>
        <w:sdt>
          <w:sdtPr>
            <w:id w:val="-99801588"/>
            <w:lock w:val="sdtLocked"/>
            <w:placeholder>
              <w:docPart w:val="DA7D5237505042A9A03E9ED748523B06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74A94FCC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5C079846" w14:textId="77777777" w:rsidTr="00916C9B">
        <w:tc>
          <w:tcPr>
            <w:tcW w:w="2470" w:type="dxa"/>
            <w:shd w:val="clear" w:color="auto" w:fill="DEEAF6" w:themeFill="accent5" w:themeFillTint="33"/>
          </w:tcPr>
          <w:p w14:paraId="76E14D96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Signe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  <w:r w:rsidRPr="00CF18A9">
              <w:rPr>
                <w:b/>
                <w:bCs/>
                <w:color w:val="808080" w:themeColor="background1" w:themeShade="80"/>
              </w:rPr>
              <w:t xml:space="preserve"> distinctif</w:t>
            </w:r>
            <w:r>
              <w:rPr>
                <w:b/>
                <w:bCs/>
                <w:color w:val="808080" w:themeColor="background1" w:themeShade="80"/>
              </w:rPr>
              <w:t>(s)</w:t>
            </w:r>
          </w:p>
        </w:tc>
        <w:sdt>
          <w:sdtPr>
            <w:id w:val="699585038"/>
            <w:lock w:val="sdtLocked"/>
            <w:placeholder>
              <w:docPart w:val="7DD02D376A0C4BEEBB5AA56CC88D5D55"/>
            </w:placeholder>
            <w:showingPlcHdr/>
            <w:text/>
          </w:sdtPr>
          <w:sdtEndPr/>
          <w:sdtContent>
            <w:tc>
              <w:tcPr>
                <w:tcW w:w="7790" w:type="dxa"/>
                <w:gridSpan w:val="4"/>
              </w:tcPr>
              <w:p w14:paraId="3C6A7B43" w14:textId="77777777" w:rsidR="00CF18A9" w:rsidRPr="00CF18A9" w:rsidRDefault="00CF18A9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F18A9" w:rsidRPr="00CF18A9" w14:paraId="2F76328F" w14:textId="77777777" w:rsidTr="00916C9B">
        <w:tc>
          <w:tcPr>
            <w:tcW w:w="10260" w:type="dxa"/>
            <w:gridSpan w:val="5"/>
          </w:tcPr>
          <w:p w14:paraId="2A699497" w14:textId="77777777" w:rsidR="00CF18A9" w:rsidRPr="00CF18A9" w:rsidRDefault="00CF18A9" w:rsidP="00CF18A9">
            <w:pPr>
              <w:tabs>
                <w:tab w:val="left" w:pos="2295"/>
              </w:tabs>
              <w:rPr>
                <w:i/>
                <w:iCs/>
                <w:sz w:val="18"/>
                <w:szCs w:val="18"/>
              </w:rPr>
            </w:pPr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Le numéro d’agréation est disponible sur </w:t>
            </w:r>
            <w:hyperlink r:id="rId12" w:history="1">
              <w:r w:rsidRPr="00CF18A9">
                <w:rPr>
                  <w:rStyle w:val="Lienhypertexte"/>
                  <w:i/>
                  <w:iCs/>
                  <w:color w:val="808080" w:themeColor="background1" w:themeShade="80"/>
                  <w:sz w:val="18"/>
                  <w:szCs w:val="18"/>
                </w:rPr>
                <w:t>www.vigilis.be</w:t>
              </w:r>
            </w:hyperlink>
            <w:r w:rsidRPr="00CF18A9">
              <w:rPr>
                <w:i/>
                <w:iCs/>
                <w:color w:val="808080" w:themeColor="background1" w:themeShade="80"/>
                <w:sz w:val="18"/>
                <w:szCs w:val="18"/>
              </w:rPr>
              <w:t xml:space="preserve">. Les bénévoles sont soumis à autorisation préalable de l’autorité administrative, demande à introduire via le formulaire « demande de sécurité bénévole » sur le site web de la police locale. </w:t>
            </w:r>
          </w:p>
        </w:tc>
      </w:tr>
      <w:tr w:rsidR="00CF18A9" w:rsidRPr="00CF18A9" w14:paraId="68A82E9B" w14:textId="77777777" w:rsidTr="00916C9B">
        <w:trPr>
          <w:trHeight w:val="1734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647E5949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Riverains avisés ?</w:t>
            </w:r>
          </w:p>
          <w:p w14:paraId="5E342E58" w14:textId="77777777" w:rsidR="00CF18A9" w:rsidRPr="00CF18A9" w:rsidRDefault="00CF18A9" w:rsidP="00CF18A9">
            <w:pPr>
              <w:tabs>
                <w:tab w:val="left" w:pos="2295"/>
              </w:tabs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Comment ?</w:t>
            </w:r>
          </w:p>
        </w:tc>
        <w:tc>
          <w:tcPr>
            <w:tcW w:w="6514" w:type="dxa"/>
            <w:gridSpan w:val="2"/>
          </w:tcPr>
          <w:p w14:paraId="12E2C43B" w14:textId="77777777" w:rsidR="00CF18A9" w:rsidRDefault="009C1930" w:rsidP="00CF18A9">
            <w:pPr>
              <w:tabs>
                <w:tab w:val="left" w:pos="2295"/>
              </w:tabs>
            </w:pPr>
            <w:sdt>
              <w:sdtPr>
                <w:rPr>
                  <w:rFonts w:cstheme="minorHAnsi"/>
                </w:rPr>
                <w:id w:val="763574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84007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p w14:paraId="208ED23E" w14:textId="77777777" w:rsidR="00CF18A9" w:rsidRDefault="00CF18A9" w:rsidP="00CF18A9">
            <w:pPr>
              <w:tabs>
                <w:tab w:val="left" w:pos="2295"/>
              </w:tabs>
            </w:pPr>
          </w:p>
          <w:sdt>
            <w:sdtPr>
              <w:id w:val="-1740010326"/>
              <w:lock w:val="sdtLocked"/>
              <w:placeholder>
                <w:docPart w:val="C45C35FD1CCB442C9764C98F71A99F2D"/>
              </w:placeholder>
              <w:showingPlcHdr/>
              <w:text w:multiLine="1"/>
            </w:sdtPr>
            <w:sdtEndPr/>
            <w:sdtContent>
              <w:p w14:paraId="222460F4" w14:textId="77777777" w:rsidR="00CF18A9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:rsidRPr="00CF18A9" w14:paraId="7DDC03AD" w14:textId="77777777" w:rsidTr="00916C9B">
        <w:trPr>
          <w:trHeight w:val="1048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1710D278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lastRenderedPageBreak/>
              <w:t>Risque de nuisances sonores ?</w:t>
            </w:r>
          </w:p>
          <w:p w14:paraId="7B66F71E" w14:textId="77777777" w:rsidR="00CF18A9" w:rsidRPr="00CF18A9" w:rsidRDefault="00CF18A9" w:rsidP="00CF18A9">
            <w:pPr>
              <w:rPr>
                <w:color w:val="808080" w:themeColor="background1" w:themeShade="80"/>
                <w:sz w:val="18"/>
                <w:szCs w:val="18"/>
              </w:rPr>
            </w:pPr>
            <w:r w:rsidRPr="00CF18A9">
              <w:rPr>
                <w:color w:val="808080" w:themeColor="background1" w:themeShade="80"/>
                <w:sz w:val="18"/>
                <w:szCs w:val="18"/>
              </w:rPr>
              <w:t>Si oui, quelles mesures prises pour les limiter ?</w:t>
            </w:r>
          </w:p>
        </w:tc>
        <w:tc>
          <w:tcPr>
            <w:tcW w:w="6514" w:type="dxa"/>
            <w:gridSpan w:val="2"/>
          </w:tcPr>
          <w:p w14:paraId="38233C93" w14:textId="77777777" w:rsidR="00CF18A9" w:rsidRDefault="009C1930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762423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146418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id w:val="451910774"/>
              <w:lock w:val="sdtLocked"/>
              <w:placeholder>
                <w:docPart w:val="5841370372344AEC80C51B296ECD88CC"/>
              </w:placeholder>
              <w:showingPlcHdr/>
              <w:text w:multiLine="1"/>
            </w:sdtPr>
            <w:sdtEndPr/>
            <w:sdtContent>
              <w:p w14:paraId="3AD7A4DA" w14:textId="77777777" w:rsidR="0067139B" w:rsidRPr="00CF18A9" w:rsidRDefault="0067139B" w:rsidP="00CF18A9">
                <w:pPr>
                  <w:tabs>
                    <w:tab w:val="left" w:pos="2295"/>
                  </w:tabs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CF18A9" w14:paraId="2959FC19" w14:textId="77777777" w:rsidTr="00916C9B">
        <w:trPr>
          <w:trHeight w:val="1403"/>
        </w:trPr>
        <w:tc>
          <w:tcPr>
            <w:tcW w:w="3746" w:type="dxa"/>
            <w:gridSpan w:val="3"/>
            <w:shd w:val="clear" w:color="auto" w:fill="DEEAF6" w:themeFill="accent5" w:themeFillTint="33"/>
            <w:vAlign w:val="center"/>
          </w:tcPr>
          <w:p w14:paraId="7C8604CC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Présence policière sollicitée</w:t>
            </w:r>
          </w:p>
          <w:p w14:paraId="3C72F72D" w14:textId="77777777" w:rsidR="00CF18A9" w:rsidRPr="00CF18A9" w:rsidRDefault="00CF18A9" w:rsidP="00CF18A9">
            <w:pPr>
              <w:rPr>
                <w:b/>
                <w:bCs/>
                <w:color w:val="808080" w:themeColor="background1" w:themeShade="80"/>
              </w:rPr>
            </w:pPr>
            <w:r w:rsidRPr="00CF18A9">
              <w:rPr>
                <w:b/>
                <w:bCs/>
                <w:color w:val="808080" w:themeColor="background1" w:themeShade="80"/>
              </w:rPr>
              <w:t>Motivez et précisez</w:t>
            </w:r>
          </w:p>
        </w:tc>
        <w:tc>
          <w:tcPr>
            <w:tcW w:w="6514" w:type="dxa"/>
            <w:gridSpan w:val="2"/>
          </w:tcPr>
          <w:p w14:paraId="218156EF" w14:textId="77777777" w:rsidR="00CF18A9" w:rsidRDefault="009C1930" w:rsidP="00CF18A9">
            <w:pPr>
              <w:tabs>
                <w:tab w:val="left" w:pos="2295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073659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2040884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>
              <w:rPr>
                <w:rFonts w:cstheme="minorHAnsi"/>
              </w:rPr>
              <w:t>Non</w:t>
            </w:r>
          </w:p>
          <w:sdt>
            <w:sdtPr>
              <w:rPr>
                <w:sz w:val="32"/>
                <w:szCs w:val="32"/>
              </w:rPr>
              <w:id w:val="-923564147"/>
              <w:lock w:val="sdtLocked"/>
              <w:placeholder>
                <w:docPart w:val="FDB47E2E2D344AE38E4AC679D85EB919"/>
              </w:placeholder>
              <w:showingPlcHdr/>
              <w:text w:multiLine="1"/>
            </w:sdtPr>
            <w:sdtEndPr/>
            <w:sdtContent>
              <w:p w14:paraId="79F0E3A4" w14:textId="77777777" w:rsidR="0067139B" w:rsidRDefault="0067139B" w:rsidP="00CF18A9">
                <w:pPr>
                  <w:tabs>
                    <w:tab w:val="left" w:pos="2295"/>
                  </w:tabs>
                  <w:rPr>
                    <w:sz w:val="32"/>
                    <w:szCs w:val="32"/>
                  </w:rPr>
                </w:pPr>
                <w:r w:rsidRPr="00895910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</w:tbl>
    <w:p w14:paraId="7C2905BF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4CCE7935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Documents à joindre</w:t>
      </w:r>
      <w:r w:rsidR="002A252E" w:rsidRPr="0067139B">
        <w:rPr>
          <w:b/>
          <w:bCs/>
          <w:sz w:val="32"/>
          <w:szCs w:val="32"/>
        </w:rPr>
        <w:t xml:space="preserve"> (si nécessaire)</w:t>
      </w:r>
    </w:p>
    <w:p w14:paraId="280CB3CE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5132"/>
      </w:tblGrid>
      <w:tr w:rsidR="00705C1C" w:rsidRPr="00705C1C" w14:paraId="6B645AD0" w14:textId="77777777" w:rsidTr="00B70DC0">
        <w:tc>
          <w:tcPr>
            <w:tcW w:w="5130" w:type="dxa"/>
          </w:tcPr>
          <w:p w14:paraId="0A5ABF9B" w14:textId="77777777" w:rsidR="00705C1C" w:rsidRPr="00705C1C" w:rsidRDefault="009C1930" w:rsidP="009A2635">
            <w:sdt>
              <w:sdtPr>
                <w:id w:val="-17596669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Programme</w:t>
            </w:r>
          </w:p>
        </w:tc>
        <w:tc>
          <w:tcPr>
            <w:tcW w:w="5132" w:type="dxa"/>
          </w:tcPr>
          <w:p w14:paraId="567541A6" w14:textId="77777777" w:rsidR="00705C1C" w:rsidRPr="00705C1C" w:rsidRDefault="009C1930" w:rsidP="009A2635">
            <w:sdt>
              <w:sdtPr>
                <w:id w:val="3317248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Plan d’installation et tracé du parcours</w:t>
            </w:r>
          </w:p>
        </w:tc>
      </w:tr>
      <w:tr w:rsidR="00705C1C" w:rsidRPr="00705C1C" w14:paraId="04551122" w14:textId="77777777" w:rsidTr="00B70DC0">
        <w:tc>
          <w:tcPr>
            <w:tcW w:w="5130" w:type="dxa"/>
          </w:tcPr>
          <w:p w14:paraId="03FCD1C8" w14:textId="77777777" w:rsidR="00705C1C" w:rsidRPr="00705C1C" w:rsidRDefault="009C1930" w:rsidP="009A2635">
            <w:sdt>
              <w:sdtPr>
                <w:id w:val="19400193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Timing construction et rangement</w:t>
            </w:r>
          </w:p>
        </w:tc>
        <w:tc>
          <w:tcPr>
            <w:tcW w:w="5132" w:type="dxa"/>
          </w:tcPr>
          <w:p w14:paraId="15088EA5" w14:textId="77777777" w:rsidR="00705C1C" w:rsidRPr="00705C1C" w:rsidRDefault="009C1930" w:rsidP="009A2635">
            <w:sdt>
              <w:sdtPr>
                <w:id w:val="31662019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Plan et/ou procédure d’évacuation</w:t>
            </w:r>
          </w:p>
        </w:tc>
      </w:tr>
      <w:tr w:rsidR="00705C1C" w:rsidRPr="00705C1C" w14:paraId="074039CD" w14:textId="77777777" w:rsidTr="00B70DC0">
        <w:tc>
          <w:tcPr>
            <w:tcW w:w="5130" w:type="dxa"/>
          </w:tcPr>
          <w:p w14:paraId="4E7EF9E0" w14:textId="77777777" w:rsidR="00705C1C" w:rsidRPr="00705C1C" w:rsidRDefault="009C1930" w:rsidP="009A2635">
            <w:sdt>
              <w:sdtPr>
                <w:id w:val="-48424838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Demande d’arrêté de police</w:t>
            </w:r>
          </w:p>
        </w:tc>
        <w:tc>
          <w:tcPr>
            <w:tcW w:w="5132" w:type="dxa"/>
          </w:tcPr>
          <w:p w14:paraId="7844ECE0" w14:textId="77777777" w:rsidR="00705C1C" w:rsidRPr="00705C1C" w:rsidRDefault="009C1930" w:rsidP="009A2635">
            <w:sdt>
              <w:sdtPr>
                <w:id w:val="-30740314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Règlement d’ordre intérieur</w:t>
            </w:r>
          </w:p>
        </w:tc>
      </w:tr>
      <w:tr w:rsidR="00705C1C" w:rsidRPr="00705C1C" w14:paraId="1F9A13DA" w14:textId="77777777" w:rsidTr="00B70DC0">
        <w:tc>
          <w:tcPr>
            <w:tcW w:w="5130" w:type="dxa"/>
          </w:tcPr>
          <w:p w14:paraId="45F61AA8" w14:textId="77777777" w:rsidR="00705C1C" w:rsidRPr="00705C1C" w:rsidRDefault="009C1930" w:rsidP="009A2635">
            <w:sdt>
              <w:sdtPr>
                <w:id w:val="160908497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Copie du contrat d’assurance</w:t>
            </w:r>
          </w:p>
        </w:tc>
        <w:tc>
          <w:tcPr>
            <w:tcW w:w="5132" w:type="dxa"/>
          </w:tcPr>
          <w:p w14:paraId="0D6966D1" w14:textId="77777777" w:rsidR="00705C1C" w:rsidRPr="00705C1C" w:rsidRDefault="009C1930" w:rsidP="009A2635">
            <w:sdt>
              <w:sdtPr>
                <w:id w:val="-180322906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Analyse des risques</w:t>
            </w:r>
          </w:p>
        </w:tc>
      </w:tr>
      <w:tr w:rsidR="00705C1C" w:rsidRPr="00705C1C" w14:paraId="3906F5E7" w14:textId="77777777" w:rsidTr="00B70DC0">
        <w:tc>
          <w:tcPr>
            <w:tcW w:w="5130" w:type="dxa"/>
          </w:tcPr>
          <w:p w14:paraId="74F86750" w14:textId="77777777" w:rsidR="00705C1C" w:rsidRPr="00705C1C" w:rsidRDefault="009C1930" w:rsidP="009A2635">
            <w:sdt>
              <w:sdtPr>
                <w:id w:val="174792037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 w:rsidRPr="00705C1C">
              <w:t>Avis de la zone de secours</w:t>
            </w:r>
          </w:p>
        </w:tc>
        <w:tc>
          <w:tcPr>
            <w:tcW w:w="5132" w:type="dxa"/>
          </w:tcPr>
          <w:p w14:paraId="78A04F16" w14:textId="77777777" w:rsidR="00705C1C" w:rsidRPr="00705C1C" w:rsidRDefault="00705C1C" w:rsidP="009A2635"/>
        </w:tc>
      </w:tr>
      <w:tr w:rsidR="00705C1C" w:rsidRPr="00705C1C" w14:paraId="3CF06A90" w14:textId="77777777" w:rsidTr="00B70DC0">
        <w:tc>
          <w:tcPr>
            <w:tcW w:w="10262" w:type="dxa"/>
            <w:gridSpan w:val="2"/>
          </w:tcPr>
          <w:p w14:paraId="5B1482F2" w14:textId="77777777" w:rsidR="00705C1C" w:rsidRPr="00705C1C" w:rsidRDefault="009C1930" w:rsidP="009A2635">
            <w:sdt>
              <w:sdtPr>
                <w:id w:val="-164480411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5C1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05C1C">
              <w:t>Copie contrat avec la société de sécurité et/ou formulaire bénévoles</w:t>
            </w:r>
          </w:p>
        </w:tc>
      </w:tr>
    </w:tbl>
    <w:p w14:paraId="6E34D852" w14:textId="77777777" w:rsidR="00CA667D" w:rsidRPr="00705C1C" w:rsidRDefault="00CA667D" w:rsidP="009A2635">
      <w:pPr>
        <w:ind w:left="360"/>
        <w:rPr>
          <w:sz w:val="20"/>
          <w:szCs w:val="20"/>
        </w:rPr>
      </w:pPr>
    </w:p>
    <w:p w14:paraId="7C5BC2F6" w14:textId="77777777" w:rsidR="00CA667D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Engagement</w:t>
      </w:r>
    </w:p>
    <w:p w14:paraId="67535D43" w14:textId="77777777" w:rsidR="00CA667D" w:rsidRPr="00705C1C" w:rsidRDefault="00CA667D" w:rsidP="00CF18A9">
      <w:pPr>
        <w:tabs>
          <w:tab w:val="left" w:pos="1470"/>
        </w:tabs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E06571" w:rsidRPr="00E06571" w14:paraId="7DBC04A8" w14:textId="77777777" w:rsidTr="00916C9B">
        <w:tc>
          <w:tcPr>
            <w:tcW w:w="10620" w:type="dxa"/>
          </w:tcPr>
          <w:p w14:paraId="042DC3F6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 xml:space="preserve">Je soussigné(e) </w:t>
            </w:r>
            <w:sdt>
              <w:sdtPr>
                <w:id w:val="-1499885172"/>
                <w:placeholder>
                  <w:docPart w:val="2697EB3AAC1F40B4B1D2F3C95CC6FCAB"/>
                </w:placeholder>
                <w:showingPlcHdr/>
                <w:text/>
              </w:sdtPr>
              <w:sdtEndPr/>
              <w:sdtContent>
                <w:r w:rsidRPr="007C4BE6">
                  <w:rPr>
                    <w:rStyle w:val="Textedelespacerserv"/>
                  </w:rPr>
                  <w:t>Cliquez ou appuyez ici pour entrer du texte.</w:t>
                </w:r>
              </w:sdtContent>
            </w:sdt>
            <w:r w:rsidRPr="007C4BE6">
              <w:t xml:space="preserve">, m’engage à répondre positivement à toutes demandes d’informations complémentaires qui me seraient adressées et à participer à toutes réunions de coordination qui seraient organisées par l’autorité administrative et/ou la planification d’urgence zonale. Je certifie avoir pris connaissance du règlement général de police et me conformer aux dispositions y relatives ainsi qu’aux conditions et limitations qui me seraient éventuellement imposées.   </w:t>
            </w:r>
          </w:p>
          <w:p w14:paraId="6AC36811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</w:p>
          <w:p w14:paraId="657C3AC0" w14:textId="77777777" w:rsidR="00E06571" w:rsidRPr="007C4BE6" w:rsidRDefault="00E06571" w:rsidP="0067139B">
            <w:pPr>
              <w:tabs>
                <w:tab w:val="left" w:pos="1470"/>
              </w:tabs>
              <w:jc w:val="both"/>
            </w:pPr>
            <w:r w:rsidRPr="007C4BE6">
              <w:t>Date et signature</w:t>
            </w:r>
            <w:r w:rsidR="00916C9B" w:rsidRPr="007C4BE6">
              <w:t xml:space="preserve"> : </w:t>
            </w:r>
          </w:p>
          <w:sdt>
            <w:sdtPr>
              <w:id w:val="-2065093776"/>
              <w:lock w:val="sdtLocked"/>
              <w:placeholder>
                <w:docPart w:val="0A055FB9AFA7458FB3B28967A3C3A68F"/>
              </w:placeholder>
              <w:showingPlcHdr/>
              <w:date>
                <w:dateFormat w:val="dd-MM-yy"/>
                <w:lid w:val="fr-BE"/>
                <w:storeMappedDataAs w:val="dateTime"/>
                <w:calendar w:val="gregorian"/>
              </w:date>
            </w:sdtPr>
            <w:sdtEndPr/>
            <w:sdtContent>
              <w:p w14:paraId="69E6CB23" w14:textId="77777777" w:rsidR="00916C9B" w:rsidRPr="007C4BE6" w:rsidRDefault="00916C9B" w:rsidP="00CF18A9">
                <w:pPr>
                  <w:tabs>
                    <w:tab w:val="left" w:pos="1470"/>
                  </w:tabs>
                </w:pPr>
                <w:r w:rsidRPr="007C4BE6">
                  <w:rPr>
                    <w:rStyle w:val="Textedelespacerserv"/>
                  </w:rPr>
                  <w:t>Cliquez ou appuyez ici pour entrer une date.</w:t>
                </w:r>
              </w:p>
            </w:sdtContent>
          </w:sdt>
          <w:p w14:paraId="560BF36D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23868427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7A8880B1" w14:textId="77777777" w:rsidR="00E06571" w:rsidRPr="007C4BE6" w:rsidRDefault="00E06571" w:rsidP="00CF18A9">
            <w:pPr>
              <w:tabs>
                <w:tab w:val="left" w:pos="1470"/>
              </w:tabs>
            </w:pPr>
          </w:p>
          <w:p w14:paraId="61BDECCD" w14:textId="77777777" w:rsidR="00916C9B" w:rsidRPr="007C4BE6" w:rsidRDefault="00916C9B" w:rsidP="00CF18A9">
            <w:pPr>
              <w:tabs>
                <w:tab w:val="left" w:pos="1470"/>
              </w:tabs>
            </w:pPr>
          </w:p>
          <w:p w14:paraId="4E3260E5" w14:textId="77777777" w:rsidR="00E06571" w:rsidRPr="00E06571" w:rsidRDefault="00E06571" w:rsidP="00CF18A9">
            <w:pPr>
              <w:tabs>
                <w:tab w:val="left" w:pos="1470"/>
              </w:tabs>
              <w:rPr>
                <w:sz w:val="24"/>
                <w:szCs w:val="24"/>
              </w:rPr>
            </w:pPr>
          </w:p>
        </w:tc>
      </w:tr>
    </w:tbl>
    <w:p w14:paraId="310BAE92" w14:textId="77777777" w:rsidR="00E06571" w:rsidRPr="00705C1C" w:rsidRDefault="00E06571" w:rsidP="00CF18A9">
      <w:pPr>
        <w:tabs>
          <w:tab w:val="left" w:pos="1470"/>
        </w:tabs>
        <w:ind w:left="360"/>
        <w:rPr>
          <w:sz w:val="20"/>
          <w:szCs w:val="20"/>
        </w:rPr>
      </w:pPr>
    </w:p>
    <w:p w14:paraId="2834F587" w14:textId="77777777" w:rsidR="002A252E" w:rsidRPr="0067139B" w:rsidRDefault="0067139B" w:rsidP="007559C6">
      <w:pPr>
        <w:pStyle w:val="Paragraphedeliste"/>
        <w:numPr>
          <w:ilvl w:val="0"/>
          <w:numId w:val="1"/>
        </w:numPr>
        <w:pBdr>
          <w:top w:val="single" w:sz="4" w:space="1" w:color="5B9BD5" w:themeColor="accent5"/>
          <w:bottom w:val="single" w:sz="4" w:space="1" w:color="5B9BD5" w:themeColor="accent5"/>
        </w:pBdr>
        <w:shd w:val="clear" w:color="auto" w:fill="DEEAF6" w:themeFill="accent5" w:themeFillTint="33"/>
        <w:rPr>
          <w:b/>
          <w:bCs/>
          <w:sz w:val="32"/>
          <w:szCs w:val="32"/>
        </w:rPr>
      </w:pPr>
      <w:r w:rsidRPr="0067139B">
        <w:rPr>
          <w:b/>
          <w:bCs/>
          <w:sz w:val="32"/>
          <w:szCs w:val="32"/>
        </w:rPr>
        <w:t>Cadre réservé à l’autorité</w:t>
      </w:r>
    </w:p>
    <w:p w14:paraId="12BBF165" w14:textId="77777777" w:rsidR="00CA667D" w:rsidRPr="00705C1C" w:rsidRDefault="00CA667D" w:rsidP="009A2635">
      <w:pPr>
        <w:ind w:left="360"/>
        <w:rPr>
          <w:sz w:val="12"/>
          <w:szCs w:val="12"/>
        </w:rPr>
      </w:pPr>
    </w:p>
    <w:tbl>
      <w:tblPr>
        <w:tblStyle w:val="Grilledutableau"/>
        <w:tblW w:w="0" w:type="auto"/>
        <w:tblInd w:w="36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72"/>
      </w:tblGrid>
      <w:tr w:rsidR="00916C9B" w14:paraId="5FCF0CDE" w14:textId="77777777" w:rsidTr="00916C9B">
        <w:tc>
          <w:tcPr>
            <w:tcW w:w="10620" w:type="dxa"/>
            <w:shd w:val="clear" w:color="auto" w:fill="DEEAF6" w:themeFill="accent5" w:themeFillTint="33"/>
          </w:tcPr>
          <w:p w14:paraId="4F286FC1" w14:textId="77777777" w:rsidR="00916C9B" w:rsidRPr="007C4BE6" w:rsidRDefault="00916C9B" w:rsidP="009A2635">
            <w:pPr>
              <w:rPr>
                <w:b/>
                <w:bCs/>
                <w:color w:val="808080" w:themeColor="background1" w:themeShade="80"/>
              </w:rPr>
            </w:pPr>
            <w:r w:rsidRPr="007C4BE6">
              <w:rPr>
                <w:b/>
                <w:bCs/>
                <w:color w:val="808080" w:themeColor="background1" w:themeShade="80"/>
              </w:rPr>
              <w:t>Cadre réservé à l’autorité administrative</w:t>
            </w:r>
          </w:p>
          <w:p w14:paraId="5D542491" w14:textId="77777777" w:rsidR="00916C9B" w:rsidRPr="007C4BE6" w:rsidRDefault="00916C9B" w:rsidP="009A2635"/>
          <w:p w14:paraId="000BA645" w14:textId="77777777" w:rsidR="00916C9B" w:rsidRPr="007C4BE6" w:rsidRDefault="00916C9B" w:rsidP="007C4BE6">
            <w:pPr>
              <w:tabs>
                <w:tab w:val="left" w:pos="1470"/>
              </w:tabs>
              <w:jc w:val="both"/>
            </w:pPr>
            <w:r w:rsidRPr="007C4BE6">
              <w:t>Accord de principe du Bourgmestre sous réserve de l’obtention définitive et du respect des conditions éventuelles qui seraient mentionnées</w:t>
            </w:r>
          </w:p>
          <w:p w14:paraId="59F66581" w14:textId="77777777" w:rsidR="00916C9B" w:rsidRPr="007C4BE6" w:rsidRDefault="00916C9B" w:rsidP="007C4BE6">
            <w:pPr>
              <w:jc w:val="both"/>
            </w:pPr>
          </w:p>
          <w:p w14:paraId="5CA0E7CB" w14:textId="77777777" w:rsidR="00916C9B" w:rsidRPr="007C4BE6" w:rsidRDefault="00916C9B" w:rsidP="00916C9B">
            <w:pPr>
              <w:tabs>
                <w:tab w:val="left" w:pos="1470"/>
              </w:tabs>
            </w:pPr>
            <w:r w:rsidRPr="007C4BE6">
              <w:t xml:space="preserve">Publicité autorisée : </w:t>
            </w:r>
            <w:sdt>
              <w:sdtPr>
                <w:rPr>
                  <w:rFonts w:cstheme="minorHAnsi"/>
                </w:rPr>
                <w:id w:val="158517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 xml:space="preserve">Oui  </w:t>
            </w:r>
            <w:sdt>
              <w:sdtPr>
                <w:rPr>
                  <w:rFonts w:cstheme="minorHAnsi"/>
                </w:rPr>
                <w:id w:val="-876165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139B" w:rsidRPr="007C4BE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67139B" w:rsidRPr="007C4BE6">
              <w:rPr>
                <w:rFonts w:cstheme="minorHAnsi"/>
              </w:rPr>
              <w:t>Non</w:t>
            </w:r>
          </w:p>
          <w:p w14:paraId="23E94DBC" w14:textId="77777777" w:rsidR="00916C9B" w:rsidRPr="007C4BE6" w:rsidRDefault="00916C9B" w:rsidP="009A2635"/>
          <w:p w14:paraId="4857E9DB" w14:textId="77777777" w:rsidR="00916C9B" w:rsidRPr="007C4BE6" w:rsidRDefault="00916C9B" w:rsidP="00916C9B">
            <w:pPr>
              <w:tabs>
                <w:tab w:val="left" w:pos="1470"/>
              </w:tabs>
              <w:jc w:val="right"/>
            </w:pPr>
            <w:r w:rsidRPr="007C4BE6">
              <w:t>Date et signature du Bourgmestre ou son délégué</w:t>
            </w:r>
          </w:p>
          <w:p w14:paraId="6FB3581D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4E483D68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446895C6" w14:textId="77777777" w:rsidR="00916C9B" w:rsidRDefault="00916C9B" w:rsidP="009A2635">
            <w:pPr>
              <w:rPr>
                <w:sz w:val="32"/>
                <w:szCs w:val="32"/>
              </w:rPr>
            </w:pPr>
          </w:p>
          <w:p w14:paraId="7B46A258" w14:textId="77777777" w:rsidR="00705C1C" w:rsidRDefault="00705C1C" w:rsidP="009A2635">
            <w:pPr>
              <w:rPr>
                <w:sz w:val="32"/>
                <w:szCs w:val="32"/>
              </w:rPr>
            </w:pPr>
          </w:p>
        </w:tc>
      </w:tr>
    </w:tbl>
    <w:p w14:paraId="252D8714" w14:textId="77777777" w:rsidR="007C3C74" w:rsidRDefault="007C3C74" w:rsidP="009A3A83">
      <w:pPr>
        <w:ind w:left="360"/>
        <w:rPr>
          <w:sz w:val="32"/>
          <w:szCs w:val="32"/>
        </w:rPr>
      </w:pPr>
    </w:p>
    <w:sectPr w:rsidR="007C3C74" w:rsidSect="00127912">
      <w:headerReference w:type="default" r:id="rId13"/>
      <w:pgSz w:w="11906" w:h="16838"/>
      <w:pgMar w:top="993" w:right="707" w:bottom="1276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A1312" w14:textId="77777777" w:rsidR="009C1930" w:rsidRDefault="009C1930" w:rsidP="00AC2265">
      <w:r>
        <w:separator/>
      </w:r>
    </w:p>
  </w:endnote>
  <w:endnote w:type="continuationSeparator" w:id="0">
    <w:p w14:paraId="167C7803" w14:textId="77777777" w:rsidR="009C1930" w:rsidRDefault="009C1930" w:rsidP="00AC2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AEFBD" w14:textId="77777777" w:rsidR="009C1930" w:rsidRDefault="009C1930" w:rsidP="00AC2265">
      <w:r>
        <w:separator/>
      </w:r>
    </w:p>
  </w:footnote>
  <w:footnote w:type="continuationSeparator" w:id="0">
    <w:p w14:paraId="4558A867" w14:textId="77777777" w:rsidR="009C1930" w:rsidRDefault="009C1930" w:rsidP="00AC2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890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4"/>
      <w:gridCol w:w="8596"/>
    </w:tblGrid>
    <w:tr w:rsidR="008B1E95" w14:paraId="47E6B836" w14:textId="77777777" w:rsidTr="008B1E95">
      <w:tc>
        <w:tcPr>
          <w:tcW w:w="2127" w:type="dxa"/>
        </w:tcPr>
        <w:p w14:paraId="77EDC630" w14:textId="77777777" w:rsidR="00AD3431" w:rsidRDefault="00AD3431" w:rsidP="008B1E95">
          <w:pPr>
            <w:pStyle w:val="En-tte"/>
            <w:ind w:left="-112" w:right="-100"/>
          </w:pPr>
          <w:r>
            <w:rPr>
              <w:rFonts w:eastAsia="Times New Roman"/>
              <w:noProof/>
            </w:rPr>
            <w:drawing>
              <wp:inline distT="0" distB="0" distL="0" distR="0" wp14:anchorId="5BB52612" wp14:editId="4F825A14">
                <wp:extent cx="1381125" cy="1381125"/>
                <wp:effectExtent l="0" t="0" r="9525" b="9525"/>
                <wp:docPr id="3" name="Image 3" descr="cid:351424f8-fefb-4256-9de7-42c081f1a9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cid:351424f8-fefb-4256-9de7-42c081f1a9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81125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63" w:type="dxa"/>
          <w:vAlign w:val="center"/>
        </w:tcPr>
        <w:p w14:paraId="77D91B71" w14:textId="77777777" w:rsidR="008B1E95" w:rsidRPr="00F340BE" w:rsidRDefault="008B1E95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b/>
              <w:color w:val="2F5496" w:themeColor="accent1" w:themeShade="BF"/>
              <w:sz w:val="40"/>
              <w:szCs w:val="26"/>
            </w:rPr>
            <w:t>Zone de police Meuse-Hesbaye</w:t>
          </w:r>
        </w:p>
        <w:p w14:paraId="5EFEAF91" w14:textId="77777777" w:rsidR="008B1E95" w:rsidRPr="00F340BE" w:rsidRDefault="00AD3431" w:rsidP="008B1E95">
          <w:pPr>
            <w:pStyle w:val="En-tte"/>
            <w:jc w:val="center"/>
            <w:rPr>
              <w:rFonts w:cstheme="minorHAnsi"/>
              <w:color w:val="2F5496" w:themeColor="accent1" w:themeShade="BF"/>
              <w:sz w:val="40"/>
              <w:szCs w:val="26"/>
            </w:rPr>
          </w:pPr>
          <w:r w:rsidRPr="00F340BE">
            <w:rPr>
              <w:color w:val="2F5496" w:themeColor="accent1" w:themeShade="BF"/>
              <w:sz w:val="40"/>
              <w:szCs w:val="26"/>
            </w:rPr>
            <w:t xml:space="preserve">Amay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Engis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color w:val="2F5496" w:themeColor="accent1" w:themeShade="BF"/>
              <w:sz w:val="40"/>
              <w:szCs w:val="26"/>
            </w:rPr>
            <w:t xml:space="preserve"> Saint-Georges-sur-Meuse 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• </w:t>
          </w:r>
        </w:p>
        <w:p w14:paraId="6BA22EB5" w14:textId="77777777" w:rsidR="00AD3431" w:rsidRPr="00F340BE" w:rsidRDefault="00AD3431" w:rsidP="008B1E95">
          <w:pPr>
            <w:pStyle w:val="En-tte"/>
            <w:jc w:val="center"/>
            <w:rPr>
              <w:b/>
              <w:color w:val="2F5496" w:themeColor="accent1" w:themeShade="BF"/>
              <w:sz w:val="40"/>
              <w:szCs w:val="26"/>
            </w:rPr>
          </w:pP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Verlaine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Villers-le-Bouillet </w:t>
          </w:r>
          <w:r w:rsidRPr="00F340BE">
            <w:rPr>
              <w:rFonts w:ascii="Calibri" w:hAnsi="Calibri" w:cs="Calibri"/>
              <w:color w:val="2F5496" w:themeColor="accent1" w:themeShade="BF"/>
              <w:sz w:val="40"/>
              <w:szCs w:val="26"/>
            </w:rPr>
            <w:t>•</w:t>
          </w:r>
          <w:r w:rsidRPr="00F340BE">
            <w:rPr>
              <w:rFonts w:cstheme="minorHAnsi"/>
              <w:color w:val="2F5496" w:themeColor="accent1" w:themeShade="BF"/>
              <w:sz w:val="40"/>
              <w:szCs w:val="26"/>
            </w:rPr>
            <w:t xml:space="preserve"> Wanze</w:t>
          </w:r>
        </w:p>
      </w:tc>
    </w:tr>
  </w:tbl>
  <w:p w14:paraId="7935BD2A" w14:textId="77777777" w:rsidR="00AD3431" w:rsidRPr="00AD3431" w:rsidRDefault="00AD3431" w:rsidP="00AD3431">
    <w:pPr>
      <w:pStyle w:val="En-tte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44D2" w14:textId="77777777" w:rsidR="00AD3431" w:rsidRDefault="00AD3431" w:rsidP="00127912">
    <w:pPr>
      <w:pStyle w:val="En-tte"/>
      <w:ind w:left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39CA"/>
    <w:multiLevelType w:val="hybridMultilevel"/>
    <w:tmpl w:val="E926FC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83F87"/>
    <w:multiLevelType w:val="hybridMultilevel"/>
    <w:tmpl w:val="21286D12"/>
    <w:lvl w:ilvl="0" w:tplc="90DA817E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1453F"/>
    <w:multiLevelType w:val="hybridMultilevel"/>
    <w:tmpl w:val="B80663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54887"/>
    <w:multiLevelType w:val="hybridMultilevel"/>
    <w:tmpl w:val="7B1A0A42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565B7F"/>
    <w:multiLevelType w:val="hybridMultilevel"/>
    <w:tmpl w:val="823E0F96"/>
    <w:lvl w:ilvl="0" w:tplc="BB8CA318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HAns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34A05"/>
    <w:multiLevelType w:val="hybridMultilevel"/>
    <w:tmpl w:val="95BE0E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A2ACE"/>
    <w:multiLevelType w:val="hybridMultilevel"/>
    <w:tmpl w:val="791A3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17703"/>
    <w:multiLevelType w:val="hybridMultilevel"/>
    <w:tmpl w:val="4D260328"/>
    <w:lvl w:ilvl="0" w:tplc="AE2C4436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43F6A"/>
    <w:multiLevelType w:val="hybridMultilevel"/>
    <w:tmpl w:val="37E85264"/>
    <w:lvl w:ilvl="0" w:tplc="72989B24">
      <w:start w:val="25"/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991892">
    <w:abstractNumId w:val="3"/>
  </w:num>
  <w:num w:numId="2" w16cid:durableId="1752658227">
    <w:abstractNumId w:val="2"/>
  </w:num>
  <w:num w:numId="3" w16cid:durableId="1536701134">
    <w:abstractNumId w:val="0"/>
  </w:num>
  <w:num w:numId="4" w16cid:durableId="2070834189">
    <w:abstractNumId w:val="5"/>
  </w:num>
  <w:num w:numId="5" w16cid:durableId="354966360">
    <w:abstractNumId w:val="4"/>
  </w:num>
  <w:num w:numId="6" w16cid:durableId="1414088006">
    <w:abstractNumId w:val="7"/>
  </w:num>
  <w:num w:numId="7" w16cid:durableId="688604879">
    <w:abstractNumId w:val="1"/>
  </w:num>
  <w:num w:numId="8" w16cid:durableId="132452266">
    <w:abstractNumId w:val="8"/>
  </w:num>
  <w:num w:numId="9" w16cid:durableId="12557435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JGvh7h8Ci9T8VefQzGXnm9Fu14H9X1z+eDnVJyVNRPHiwhOAg97NCoH/YV7HPTXodmo2Vx7Tm44O6AlD7Ml8pA==" w:salt="eMvplKufOvfMWnu+E0aW3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930"/>
    <w:rsid w:val="000812CA"/>
    <w:rsid w:val="000A29F0"/>
    <w:rsid w:val="000A7936"/>
    <w:rsid w:val="00127912"/>
    <w:rsid w:val="00171A50"/>
    <w:rsid w:val="001E3EC0"/>
    <w:rsid w:val="002A252E"/>
    <w:rsid w:val="002A6943"/>
    <w:rsid w:val="002E3CDF"/>
    <w:rsid w:val="004054AB"/>
    <w:rsid w:val="004552CA"/>
    <w:rsid w:val="00471CFC"/>
    <w:rsid w:val="005A58D7"/>
    <w:rsid w:val="005C6B50"/>
    <w:rsid w:val="005D2C09"/>
    <w:rsid w:val="0060123C"/>
    <w:rsid w:val="00607BAB"/>
    <w:rsid w:val="0067139B"/>
    <w:rsid w:val="006C599A"/>
    <w:rsid w:val="006D29FA"/>
    <w:rsid w:val="00705C1C"/>
    <w:rsid w:val="0075511D"/>
    <w:rsid w:val="007559C6"/>
    <w:rsid w:val="007C3C74"/>
    <w:rsid w:val="007C4BE6"/>
    <w:rsid w:val="007E76A0"/>
    <w:rsid w:val="008B1E95"/>
    <w:rsid w:val="008B6C23"/>
    <w:rsid w:val="008D3328"/>
    <w:rsid w:val="008E35A3"/>
    <w:rsid w:val="00916C9B"/>
    <w:rsid w:val="009445BF"/>
    <w:rsid w:val="0097358B"/>
    <w:rsid w:val="009A2635"/>
    <w:rsid w:val="009A3A83"/>
    <w:rsid w:val="009C1930"/>
    <w:rsid w:val="00A32CEC"/>
    <w:rsid w:val="00A52224"/>
    <w:rsid w:val="00A85F1D"/>
    <w:rsid w:val="00AC2265"/>
    <w:rsid w:val="00AD3431"/>
    <w:rsid w:val="00B07C46"/>
    <w:rsid w:val="00B70DC0"/>
    <w:rsid w:val="00B828F2"/>
    <w:rsid w:val="00BF7A91"/>
    <w:rsid w:val="00C13288"/>
    <w:rsid w:val="00C139DF"/>
    <w:rsid w:val="00CA667D"/>
    <w:rsid w:val="00CF18A9"/>
    <w:rsid w:val="00D01A50"/>
    <w:rsid w:val="00D53AEB"/>
    <w:rsid w:val="00D94D1E"/>
    <w:rsid w:val="00DD1385"/>
    <w:rsid w:val="00E06571"/>
    <w:rsid w:val="00E2006D"/>
    <w:rsid w:val="00EA149B"/>
    <w:rsid w:val="00EB2375"/>
    <w:rsid w:val="00EE20DD"/>
    <w:rsid w:val="00F340BE"/>
    <w:rsid w:val="00F517DF"/>
    <w:rsid w:val="00F6529C"/>
    <w:rsid w:val="00FC0185"/>
    <w:rsid w:val="00FC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BDD12F"/>
  <w15:chartTrackingRefBased/>
  <w15:docId w15:val="{5C6C4FBB-1443-4EE8-BEE9-79FA7C149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2265"/>
    <w:pPr>
      <w:spacing w:after="0" w:line="240" w:lineRule="auto"/>
    </w:pPr>
    <w:rPr>
      <w:rFonts w:eastAsiaTheme="minorEastAsia"/>
      <w:kern w:val="0"/>
      <w:lang w:eastAsia="nl-NL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C2265"/>
  </w:style>
  <w:style w:type="paragraph" w:styleId="Pieddepage">
    <w:name w:val="footer"/>
    <w:basedOn w:val="Normal"/>
    <w:link w:val="PieddepageCar"/>
    <w:uiPriority w:val="99"/>
    <w:unhideWhenUsed/>
    <w:rsid w:val="00AC226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C2265"/>
  </w:style>
  <w:style w:type="character" w:styleId="Textedelespacerserv">
    <w:name w:val="Placeholder Text"/>
    <w:basedOn w:val="Policepardfaut"/>
    <w:uiPriority w:val="99"/>
    <w:semiHidden/>
    <w:rsid w:val="00AC2265"/>
    <w:rPr>
      <w:color w:val="808080"/>
    </w:rPr>
  </w:style>
  <w:style w:type="paragraph" w:styleId="Paragraphedeliste">
    <w:name w:val="List Paragraph"/>
    <w:basedOn w:val="Normal"/>
    <w:uiPriority w:val="34"/>
    <w:qFormat/>
    <w:rsid w:val="00EB2375"/>
    <w:pPr>
      <w:ind w:left="720"/>
      <w:contextualSpacing/>
    </w:pPr>
  </w:style>
  <w:style w:type="table" w:styleId="Grilledutableau">
    <w:name w:val="Table Grid"/>
    <w:basedOn w:val="TableauNormal"/>
    <w:uiPriority w:val="39"/>
    <w:rsid w:val="009A2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CF18A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F18A9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559C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559C6"/>
    <w:rPr>
      <w:rFonts w:eastAsiaTheme="minorEastAsia"/>
      <w:kern w:val="0"/>
      <w:sz w:val="20"/>
      <w:szCs w:val="20"/>
      <w:lang w:eastAsia="nl-NL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7559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igilis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351424f8-fefb-4256-9de7-42c081f1a9ed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hilippe.linotte\Downloads\Formulaire%20EVENT%20ZPMH%20final%20(2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A97E184A224F92868280049A052D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CE208-3D5C-41AD-961D-29DA2759379D}"/>
      </w:docPartPr>
      <w:docPartBody>
        <w:p w:rsidR="00E8008C" w:rsidRDefault="00E8008C">
          <w:pPr>
            <w:pStyle w:val="98A97E184A224F92868280049A052D71"/>
          </w:pPr>
          <w:r w:rsidRPr="0097358B">
            <w:rPr>
              <w:rStyle w:val="Textedelespacerserv"/>
            </w:rPr>
            <w:t>Choisissez un élément.</w:t>
          </w:r>
        </w:p>
      </w:docPartBody>
    </w:docPart>
    <w:docPart>
      <w:docPartPr>
        <w:name w:val="0E83285954D145F8B66E49F42213AF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3CBADC-368B-46F9-808C-CB6FCA2CD01D}"/>
      </w:docPartPr>
      <w:docPartBody>
        <w:p w:rsidR="00E8008C" w:rsidRDefault="00E8008C">
          <w:pPr>
            <w:pStyle w:val="0E83285954D145F8B66E49F42213AF1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953919B105A48F7A35F0749955174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887F51-CC36-45F4-B44A-F048D1FA69DE}"/>
      </w:docPartPr>
      <w:docPartBody>
        <w:p w:rsidR="00E8008C" w:rsidRDefault="00E8008C">
          <w:pPr>
            <w:pStyle w:val="D953919B105A48F7A35F07499551741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B1F9CF02A8144738C84A0E6C40CE7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E7FB50-D531-4962-8321-AFA5184BAC1F}"/>
      </w:docPartPr>
      <w:docPartBody>
        <w:p w:rsidR="00E8008C" w:rsidRDefault="00E8008C">
          <w:pPr>
            <w:pStyle w:val="9B1F9CF02A8144738C84A0E6C40CE79D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28D9CF0EE7A42CB9ECE5553ED63D1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2F52D4-E541-4802-AE7B-46B62D3FE052}"/>
      </w:docPartPr>
      <w:docPartBody>
        <w:p w:rsidR="00E8008C" w:rsidRDefault="00E8008C">
          <w:pPr>
            <w:pStyle w:val="F28D9CF0EE7A42CB9ECE5553ED63D118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49A660CA27C4CCC85DF3678ED0E9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FB59DF-E4D4-4B2C-A86C-844B1181953D}"/>
      </w:docPartPr>
      <w:docPartBody>
        <w:p w:rsidR="00E8008C" w:rsidRDefault="00E8008C">
          <w:pPr>
            <w:pStyle w:val="149A660CA27C4CCC85DF3678ED0E97A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F0E4EF604B4757A976FF7905B89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606504-9322-4217-9281-EA9C69C25CC4}"/>
      </w:docPartPr>
      <w:docPartBody>
        <w:p w:rsidR="00E8008C" w:rsidRDefault="00E8008C">
          <w:pPr>
            <w:pStyle w:val="DCF0E4EF604B4757A976FF7905B8942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EACDF502E744CE9BE3235C2E0D18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06A38-1BE5-45E2-B571-BEB5CA329198}"/>
      </w:docPartPr>
      <w:docPartBody>
        <w:p w:rsidR="00E8008C" w:rsidRDefault="00E8008C">
          <w:pPr>
            <w:pStyle w:val="EBEACDF502E744CE9BE3235C2E0D1819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5B2D91F3E5D458EAFF7CE0E36B612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B8B51A-7318-4A98-AE92-49C48A282CB2}"/>
      </w:docPartPr>
      <w:docPartBody>
        <w:p w:rsidR="00E8008C" w:rsidRDefault="00E8008C">
          <w:pPr>
            <w:pStyle w:val="D5B2D91F3E5D458EAFF7CE0E36B612A2"/>
          </w:pPr>
          <w:r w:rsidRPr="0097358B">
            <w:rPr>
              <w:rStyle w:val="Textedelespacerserv"/>
              <w:sz w:val="20"/>
              <w:szCs w:val="20"/>
            </w:rPr>
            <w:t>Cliquez ou appuyez ici pour entrer du texte.</w:t>
          </w:r>
        </w:p>
      </w:docPartBody>
    </w:docPart>
    <w:docPart>
      <w:docPartPr>
        <w:name w:val="42BBEFC3EC3846C78B47003A8CB563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41066C-42C2-48AD-A9E0-99D7B15AA572}"/>
      </w:docPartPr>
      <w:docPartBody>
        <w:p w:rsidR="00E8008C" w:rsidRDefault="00E8008C">
          <w:pPr>
            <w:pStyle w:val="42BBEFC3EC3846C78B47003A8CB5636B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06424C0C7F24262BD2B5784B45F2AD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E843BC-DF6F-4159-AF99-C5A0F41F0501}"/>
      </w:docPartPr>
      <w:docPartBody>
        <w:p w:rsidR="00E8008C" w:rsidRDefault="00E8008C">
          <w:pPr>
            <w:pStyle w:val="706424C0C7F24262BD2B5784B45F2AD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D604D776E4A44589F8C3A8D0B0008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F9B75F-60FC-46DD-9A89-6175328E8CB8}"/>
      </w:docPartPr>
      <w:docPartBody>
        <w:p w:rsidR="00E8008C" w:rsidRDefault="00E8008C">
          <w:pPr>
            <w:pStyle w:val="BD604D776E4A44589F8C3A8D0B00080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CCB475682B847709070E4D29F9DC3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C7B18-E63D-408F-9994-7386CFDC9690}"/>
      </w:docPartPr>
      <w:docPartBody>
        <w:p w:rsidR="00E8008C" w:rsidRDefault="00E8008C">
          <w:pPr>
            <w:pStyle w:val="5CCB475682B847709070E4D29F9DC32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86CA6993BB34587B4F4DD34AA1903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6BEEBB-FF9B-41C7-A8FA-4FC377DA904A}"/>
      </w:docPartPr>
      <w:docPartBody>
        <w:p w:rsidR="00E8008C" w:rsidRDefault="00E8008C">
          <w:pPr>
            <w:pStyle w:val="D86CA6993BB34587B4F4DD34AA1903B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C9595A20F0D4658996A98255245DB4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57B31F-95D4-4F59-82C8-C6EF7CDBEB70}"/>
      </w:docPartPr>
      <w:docPartBody>
        <w:p w:rsidR="00E8008C" w:rsidRDefault="00E8008C">
          <w:pPr>
            <w:pStyle w:val="CC9595A20F0D4658996A98255245DB4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EEE54C87C942D099EB89E97B560F5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FDFCD7-2369-4338-9944-A740487274A7}"/>
      </w:docPartPr>
      <w:docPartBody>
        <w:p w:rsidR="00E8008C" w:rsidRDefault="00E8008C">
          <w:pPr>
            <w:pStyle w:val="60EEE54C87C942D099EB89E97B560F5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0A51BB9EED49A282B5B4BD47691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3545A1-C64F-4FC4-871F-AF253A744378}"/>
      </w:docPartPr>
      <w:docPartBody>
        <w:p w:rsidR="00E8008C" w:rsidRDefault="00E8008C">
          <w:pPr>
            <w:pStyle w:val="480A51BB9EED49A282B5B4BD476916A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FD5D3FF52074B6EAB88276E4E7178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E45B25-BCF6-418F-ABFC-C43790713F66}"/>
      </w:docPartPr>
      <w:docPartBody>
        <w:p w:rsidR="00E8008C" w:rsidRDefault="00E8008C">
          <w:pPr>
            <w:pStyle w:val="AFD5D3FF52074B6EAB88276E4E7178A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D17B9B778749D6B8FC7E7D4A365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C0C9DB-2AEF-4514-80A1-2EE81F00B419}"/>
      </w:docPartPr>
      <w:docPartBody>
        <w:p w:rsidR="00E8008C" w:rsidRDefault="00E8008C">
          <w:pPr>
            <w:pStyle w:val="73D17B9B778749D6B8FC7E7D4A3650F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3B5A49651B9485FAB92C3AEB1300C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150779-3AA7-46F7-B115-45F7CA403CFD}"/>
      </w:docPartPr>
      <w:docPartBody>
        <w:p w:rsidR="00E8008C" w:rsidRDefault="00E8008C">
          <w:pPr>
            <w:pStyle w:val="A3B5A49651B9485FAB92C3AEB1300CB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872EAFDD9E4F31BAD615985CE905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3D3A6C-83A7-4D49-B058-70DC5677702F}"/>
      </w:docPartPr>
      <w:docPartBody>
        <w:p w:rsidR="00E8008C" w:rsidRDefault="00E8008C">
          <w:pPr>
            <w:pStyle w:val="63872EAFDD9E4F31BAD615985CE9050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79DBAB5CC3641D4B3917628A15731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FF107-F6D4-4DED-B2CD-1CA7D2D07323}"/>
      </w:docPartPr>
      <w:docPartBody>
        <w:p w:rsidR="00E8008C" w:rsidRDefault="00E8008C">
          <w:pPr>
            <w:pStyle w:val="E79DBAB5CC3641D4B3917628A15731E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63E427FA4754B9E8BEF725D75BDAC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27C964-7159-4914-85B3-94CA1000E580}"/>
      </w:docPartPr>
      <w:docPartBody>
        <w:p w:rsidR="00E8008C" w:rsidRDefault="00E8008C">
          <w:pPr>
            <w:pStyle w:val="F63E427FA4754B9E8BEF725D75BDAC6F"/>
          </w:pPr>
          <w:r w:rsidRPr="00895910">
            <w:rPr>
              <w:rStyle w:val="Textedelespacerserv"/>
            </w:rPr>
            <w:t xml:space="preserve">Cliquez ou appuyez ici pour entrer du </w:t>
          </w:r>
          <w:r w:rsidRPr="00895910">
            <w:rPr>
              <w:rStyle w:val="Textedelespacerserv"/>
            </w:rPr>
            <w:t>texte.</w:t>
          </w:r>
        </w:p>
      </w:docPartBody>
    </w:docPart>
    <w:docPart>
      <w:docPartPr>
        <w:name w:val="39E6618853BE4F3FAD36695D7D7B99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6E4FC8-2BEF-4101-A880-EE510E6AC807}"/>
      </w:docPartPr>
      <w:docPartBody>
        <w:p w:rsidR="00E8008C" w:rsidRDefault="00E8008C">
          <w:pPr>
            <w:pStyle w:val="39E6618853BE4F3FAD36695D7D7B993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35AFE21B3E74E57BAA85B64DBC624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520072-267A-4FB6-8FE6-20B2578707B2}"/>
      </w:docPartPr>
      <w:docPartBody>
        <w:p w:rsidR="00E8008C" w:rsidRDefault="00E8008C">
          <w:pPr>
            <w:pStyle w:val="735AFE21B3E74E57BAA85B64DBC624B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0F173FEC3FC4AE9B2A6728B143619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1439B7-48E2-45FD-90FF-C2FE104778E6}"/>
      </w:docPartPr>
      <w:docPartBody>
        <w:p w:rsidR="00E8008C" w:rsidRDefault="00E8008C">
          <w:pPr>
            <w:pStyle w:val="D0F173FEC3FC4AE9B2A6728B143619C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C31EFFDB1664B29A5B40E03FEF3F63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0369BDD-477A-423B-B2B3-E9CAA5D50AD2}"/>
      </w:docPartPr>
      <w:docPartBody>
        <w:p w:rsidR="00E8008C" w:rsidRDefault="00E8008C">
          <w:pPr>
            <w:pStyle w:val="BC31EFFDB1664B29A5B40E03FEF3F63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BD97EACEA2D47D48B77B84C245AFB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6B3A0A-BCEF-48A7-9CFB-553F75CCD771}"/>
      </w:docPartPr>
      <w:docPartBody>
        <w:p w:rsidR="00E8008C" w:rsidRDefault="00E8008C">
          <w:pPr>
            <w:pStyle w:val="8BD97EACEA2D47D48B77B84C245AFB3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0987B6296974F7390EFDB943E7712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11DEAF-A0D7-4B05-B390-B7DFBF58FFC5}"/>
      </w:docPartPr>
      <w:docPartBody>
        <w:p w:rsidR="00E8008C" w:rsidRDefault="00E8008C">
          <w:pPr>
            <w:pStyle w:val="50987B6296974F7390EFDB943E7712F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6B8B72F4E0E4DD3944FB3F2E54B28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CD73F-F35B-4453-8641-634918C9791D}"/>
      </w:docPartPr>
      <w:docPartBody>
        <w:p w:rsidR="00E8008C" w:rsidRDefault="00E8008C">
          <w:pPr>
            <w:pStyle w:val="96B8B72F4E0E4DD3944FB3F2E54B285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8D8D995FD4467E930B13086D8B0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FCEF7A-40F9-4AC6-8016-F387C38D042A}"/>
      </w:docPartPr>
      <w:docPartBody>
        <w:p w:rsidR="00E8008C" w:rsidRDefault="00E8008C">
          <w:pPr>
            <w:pStyle w:val="DA8D8D995FD4467E930B13086D8B0A0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4C627E259AA4C4D978DB95A277A1B9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01F4F2-CB50-4A9A-BFC1-81402548C25F}"/>
      </w:docPartPr>
      <w:docPartBody>
        <w:p w:rsidR="00E8008C" w:rsidRDefault="00E8008C">
          <w:pPr>
            <w:pStyle w:val="B4C627E259AA4C4D978DB95A277A1B9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8036AE37A749F0A5E257F5FEAB986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7A1DC1-D4B4-41D0-9C0F-CEE4E917B809}"/>
      </w:docPartPr>
      <w:docPartBody>
        <w:p w:rsidR="00E8008C" w:rsidRDefault="00E8008C">
          <w:pPr>
            <w:pStyle w:val="918036AE37A749F0A5E257F5FEAB986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54F5CF87BFB4B3498F110845B4B34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371426-9024-4508-8256-C8FBE90E7BF9}"/>
      </w:docPartPr>
      <w:docPartBody>
        <w:p w:rsidR="00E8008C" w:rsidRDefault="00E8008C">
          <w:pPr>
            <w:pStyle w:val="954F5CF87BFB4B3498F110845B4B341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D501C9565974CA6BC4A25E4C1E27C9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4A222E-0500-4C9D-88D9-240F241180B7}"/>
      </w:docPartPr>
      <w:docPartBody>
        <w:p w:rsidR="00E8008C" w:rsidRDefault="00E8008C">
          <w:pPr>
            <w:pStyle w:val="2D501C9565974CA6BC4A25E4C1E27C9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1AD08165CC4CB3B527B511A2F0D6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904D58-F322-4E1C-8642-783F253CAE7A}"/>
      </w:docPartPr>
      <w:docPartBody>
        <w:p w:rsidR="00E8008C" w:rsidRDefault="00E8008C">
          <w:pPr>
            <w:pStyle w:val="231AD08165CC4CB3B527B511A2F0D66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010708ADADC4DE084296990818175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FA602E-5DF4-48A5-B811-1DF650F2F2AC}"/>
      </w:docPartPr>
      <w:docPartBody>
        <w:p w:rsidR="00E8008C" w:rsidRDefault="00E8008C">
          <w:pPr>
            <w:pStyle w:val="F010708ADADC4DE08429699081817530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8EDB6E063D4DA9877ED8E88D2E49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27A537-463E-4744-9723-B5419AD171F3}"/>
      </w:docPartPr>
      <w:docPartBody>
        <w:p w:rsidR="00E8008C" w:rsidRDefault="00E8008C">
          <w:pPr>
            <w:pStyle w:val="268EDB6E063D4DA9877ED8E88D2E49A2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C80C7EBCAAA415D9550C204A978EE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A079FD-D646-4AC7-91DF-49B57730EBD6}"/>
      </w:docPartPr>
      <w:docPartBody>
        <w:p w:rsidR="00E8008C" w:rsidRDefault="00E8008C">
          <w:pPr>
            <w:pStyle w:val="0C80C7EBCAAA415D9550C204A978EE9F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F62192569CC4986A2C931200E716FF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9BFD8A-9BD1-4D07-A6FF-5ACA706A2B1B}"/>
      </w:docPartPr>
      <w:docPartBody>
        <w:p w:rsidR="00E8008C" w:rsidRDefault="00E8008C">
          <w:pPr>
            <w:pStyle w:val="2F62192569CC4986A2C931200E716FFF"/>
          </w:pPr>
          <w:r w:rsidRPr="00895910">
            <w:rPr>
              <w:rStyle w:val="Textedelespacerserv"/>
            </w:rPr>
            <w:t xml:space="preserve">Cliquez ou appuyez ici pour entrer du </w:t>
          </w:r>
          <w:r w:rsidRPr="00895910">
            <w:rPr>
              <w:rStyle w:val="Textedelespacerserv"/>
            </w:rPr>
            <w:t>texte.</w:t>
          </w:r>
        </w:p>
      </w:docPartBody>
    </w:docPart>
    <w:docPart>
      <w:docPartPr>
        <w:name w:val="CA4BCB399A954D4AAC7138B1057D12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B47EB5-D795-4EBA-AEA8-1F557C149491}"/>
      </w:docPartPr>
      <w:docPartBody>
        <w:p w:rsidR="00E8008C" w:rsidRDefault="00E8008C">
          <w:pPr>
            <w:pStyle w:val="CA4BCB399A954D4AAC7138B1057D12B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5874CBB05D4BD388CDD6F1D6DB25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D8EC4D-1834-42AA-B311-7F17371A8C81}"/>
      </w:docPartPr>
      <w:docPartBody>
        <w:p w:rsidR="00E8008C" w:rsidRDefault="00E8008C">
          <w:pPr>
            <w:pStyle w:val="6A5874CBB05D4BD388CDD6F1D6DB2588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782BC62AF646389FF7BCCF96FDEC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8FD375-E790-4E6A-8C7F-E01EEB079A5E}"/>
      </w:docPartPr>
      <w:docPartBody>
        <w:p w:rsidR="00E8008C" w:rsidRDefault="00E8008C">
          <w:pPr>
            <w:pStyle w:val="DC782BC62AF646389FF7BCCF96FDEC12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BB167AB28074941B85E9F23D04AC6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0652BC-E397-46A4-9CAB-81966C3DE8B1}"/>
      </w:docPartPr>
      <w:docPartBody>
        <w:p w:rsidR="00E8008C" w:rsidRDefault="00E8008C">
          <w:pPr>
            <w:pStyle w:val="EBB167AB28074941B85E9F23D04AC607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B5EF58F0A4416DAA7A789D5A2467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FA7DAB-C1C7-4B68-B844-B83DA8C79A15}"/>
      </w:docPartPr>
      <w:docPartBody>
        <w:p w:rsidR="00E8008C" w:rsidRDefault="00E8008C">
          <w:pPr>
            <w:pStyle w:val="9FB5EF58F0A4416DAA7A789D5A2467FA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8749D6CD274453EB5317A86CED740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B9F4D9-8373-489A-8074-4549141DF780}"/>
      </w:docPartPr>
      <w:docPartBody>
        <w:p w:rsidR="00E8008C" w:rsidRDefault="00E8008C">
          <w:pPr>
            <w:pStyle w:val="98749D6CD274453EB5317A86CED74005"/>
          </w:pPr>
          <w:r w:rsidRPr="00895910">
            <w:rPr>
              <w:rStyle w:val="Textedelespacerserv"/>
            </w:rPr>
            <w:t xml:space="preserve">Cliquez ou </w:t>
          </w:r>
          <w:r w:rsidRPr="00895910">
            <w:rPr>
              <w:rStyle w:val="Textedelespacerserv"/>
            </w:rPr>
            <w:t>appuyez ici pour entrer du texte.</w:t>
          </w:r>
        </w:p>
      </w:docPartBody>
    </w:docPart>
    <w:docPart>
      <w:docPartPr>
        <w:name w:val="DE52032570C24815A84A86B10F8DC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9F5E1C-2F73-42C9-AA00-5BBA691B9030}"/>
      </w:docPartPr>
      <w:docPartBody>
        <w:p w:rsidR="00E8008C" w:rsidRDefault="00E8008C">
          <w:pPr>
            <w:pStyle w:val="DE52032570C24815A84A86B10F8DCCD4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14AB9AF61D44F1298AFA6DD16F5BF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C8003F-4B57-483B-8A21-A78A6A54A25B}"/>
      </w:docPartPr>
      <w:docPartBody>
        <w:p w:rsidR="00E8008C" w:rsidRDefault="00E8008C">
          <w:pPr>
            <w:pStyle w:val="914AB9AF61D44F1298AFA6DD16F5BFD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A58C3D8BE841DA847F00664E9010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503511C-8376-4129-9BB6-A008060828FC}"/>
      </w:docPartPr>
      <w:docPartBody>
        <w:p w:rsidR="00E8008C" w:rsidRDefault="00E8008C">
          <w:pPr>
            <w:pStyle w:val="0AA58C3D8BE841DA847F00664E901074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EC3CA23BCEC54A0C858EAC861B4387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2B8B61-2BB2-4289-9825-2BB90CA94A7A}"/>
      </w:docPartPr>
      <w:docPartBody>
        <w:p w:rsidR="00E8008C" w:rsidRDefault="00E8008C">
          <w:pPr>
            <w:pStyle w:val="EC3CA23BCEC54A0C858EAC861B4387E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A126EE55A8F493FBEC4CF7FBA0FFD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8C08BA-B159-4B75-BCB0-E7375EFE0DEB}"/>
      </w:docPartPr>
      <w:docPartBody>
        <w:p w:rsidR="00E8008C" w:rsidRDefault="00E8008C">
          <w:pPr>
            <w:pStyle w:val="6A126EE55A8F493FBEC4CF7FBA0FFD1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1F80E541C7141D5B2F0C8EDD55FDA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EE7AF33-8698-497B-81EC-8FD01D7B237A}"/>
      </w:docPartPr>
      <w:docPartBody>
        <w:p w:rsidR="00E8008C" w:rsidRDefault="00E8008C">
          <w:pPr>
            <w:pStyle w:val="E1F80E541C7141D5B2F0C8EDD55FDA01"/>
          </w:pPr>
          <w:r w:rsidRPr="00895910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0D739A4812AB4BA9B56391C7B2D640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EB6-E608-48E6-8E00-DCB369BA568B}"/>
      </w:docPartPr>
      <w:docPartBody>
        <w:p w:rsidR="00E8008C" w:rsidRDefault="00E8008C">
          <w:pPr>
            <w:pStyle w:val="0D739A4812AB4BA9B56391C7B2D64038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F49587B0BF34934BCE9A507842362D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35000A-0018-412F-9929-FE79DD432C49}"/>
      </w:docPartPr>
      <w:docPartBody>
        <w:p w:rsidR="00E8008C" w:rsidRDefault="00E8008C">
          <w:pPr>
            <w:pStyle w:val="0F49587B0BF34934BCE9A507842362D3"/>
          </w:pPr>
          <w:r w:rsidRPr="002D6B4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7F312455D8D47828C4F08856369B7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0D46B8-4BDB-45AD-977A-49B917C3B66F}"/>
      </w:docPartPr>
      <w:docPartBody>
        <w:p w:rsidR="00E8008C" w:rsidRDefault="00E8008C">
          <w:pPr>
            <w:pStyle w:val="07F312455D8D47828C4F08856369B71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94284D8A33647C8A504DACB0CDDAF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6896D-4A66-47EC-88CA-ECD64346C45B}"/>
      </w:docPartPr>
      <w:docPartBody>
        <w:p w:rsidR="00E8008C" w:rsidRDefault="00E8008C">
          <w:pPr>
            <w:pStyle w:val="A94284D8A33647C8A504DACB0CDDAF93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AD2E5A112064D0E848DFCDD792458A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2BF704-42BD-435B-845C-ECFE1F4C58A5}"/>
      </w:docPartPr>
      <w:docPartBody>
        <w:p w:rsidR="00E8008C" w:rsidRDefault="00E8008C">
          <w:pPr>
            <w:pStyle w:val="AAD2E5A112064D0E848DFCDD792458A5"/>
          </w:pPr>
          <w:r w:rsidRPr="00895910">
            <w:rPr>
              <w:rStyle w:val="Textedelespacerserv"/>
            </w:rPr>
            <w:t xml:space="preserve">Cliquez ou appuyez ici </w:t>
          </w:r>
          <w:r w:rsidRPr="00895910">
            <w:rPr>
              <w:rStyle w:val="Textedelespacerserv"/>
            </w:rPr>
            <w:t>pour entrer du texte.</w:t>
          </w:r>
        </w:p>
      </w:docPartBody>
    </w:docPart>
    <w:docPart>
      <w:docPartPr>
        <w:name w:val="D10F02CA6FF94417B514BC4000C34C1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1EEB6D-26A0-4D53-A571-4E0466DED9D4}"/>
      </w:docPartPr>
      <w:docPartBody>
        <w:p w:rsidR="00E8008C" w:rsidRDefault="00E8008C">
          <w:pPr>
            <w:pStyle w:val="D10F02CA6FF94417B514BC4000C34C11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C35F30CC302427F9FA636F071F5E7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030B97-4EDD-45DB-A844-CCE6F0A9C570}"/>
      </w:docPartPr>
      <w:docPartBody>
        <w:p w:rsidR="00E8008C" w:rsidRDefault="00E8008C">
          <w:pPr>
            <w:pStyle w:val="8C35F30CC302427F9FA636F071F5E7DE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A7D5237505042A9A03E9ED748523B0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699B4D-D68D-45C8-833F-D09D21EC569F}"/>
      </w:docPartPr>
      <w:docPartBody>
        <w:p w:rsidR="00E8008C" w:rsidRDefault="00E8008C">
          <w:pPr>
            <w:pStyle w:val="DA7D5237505042A9A03E9ED748523B06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D02D376A0C4BEEBB5AA56CC88D5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487AAF-9E67-49B5-9AD1-A65846EC32B9}"/>
      </w:docPartPr>
      <w:docPartBody>
        <w:p w:rsidR="00E8008C" w:rsidRDefault="00E8008C">
          <w:pPr>
            <w:pStyle w:val="7DD02D376A0C4BEEBB5AA56CC88D5D55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45C35FD1CCB442C9764C98F71A99F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77F004-8D26-4608-8DB9-126522D23FF6}"/>
      </w:docPartPr>
      <w:docPartBody>
        <w:p w:rsidR="00E8008C" w:rsidRDefault="00E8008C">
          <w:pPr>
            <w:pStyle w:val="C45C35FD1CCB442C9764C98F71A99F2D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841370372344AEC80C51B296ECD8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BC9678-60CB-4444-BF3B-A352AFB08621}"/>
      </w:docPartPr>
      <w:docPartBody>
        <w:p w:rsidR="00E8008C" w:rsidRDefault="00E8008C">
          <w:pPr>
            <w:pStyle w:val="5841370372344AEC80C51B296ECD88CC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FDB47E2E2D344AE38E4AC679D85EB9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4D151E-2B1F-480C-AF2F-6976593F8392}"/>
      </w:docPartPr>
      <w:docPartBody>
        <w:p w:rsidR="00E8008C" w:rsidRDefault="00E8008C">
          <w:pPr>
            <w:pStyle w:val="FDB47E2E2D344AE38E4AC679D85EB919"/>
          </w:pPr>
          <w:r w:rsidRPr="0089591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697EB3AAC1F40B4B1D2F3C95CC6FC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11B9C9-D8F0-4BC4-A13A-82E0EB99911A}"/>
      </w:docPartPr>
      <w:docPartBody>
        <w:p w:rsidR="00E8008C" w:rsidRDefault="00E8008C">
          <w:pPr>
            <w:pStyle w:val="2697EB3AAC1F40B4B1D2F3C95CC6FCAB"/>
          </w:pPr>
          <w:r w:rsidRPr="007C4BE6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A055FB9AFA7458FB3B28967A3C3A6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93B928-844D-4DBC-8DFE-34813EF9412A}"/>
      </w:docPartPr>
      <w:docPartBody>
        <w:p w:rsidR="00E8008C" w:rsidRDefault="00E8008C">
          <w:pPr>
            <w:pStyle w:val="0A055FB9AFA7458FB3B28967A3C3A68F"/>
          </w:pPr>
          <w:r w:rsidRPr="007C4BE6">
            <w:rPr>
              <w:rStyle w:val="Textedelespacerserv"/>
            </w:rPr>
            <w:t>Cliquez ou appuyez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8C"/>
    <w:rsid w:val="001E3EC0"/>
    <w:rsid w:val="00E8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BE" w:eastAsia="fr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98A97E184A224F92868280049A052D71">
    <w:name w:val="98A97E184A224F92868280049A052D71"/>
  </w:style>
  <w:style w:type="paragraph" w:customStyle="1" w:styleId="0E83285954D145F8B66E49F42213AF16">
    <w:name w:val="0E83285954D145F8B66E49F42213AF16"/>
  </w:style>
  <w:style w:type="paragraph" w:customStyle="1" w:styleId="D953919B105A48F7A35F07499551741D">
    <w:name w:val="D953919B105A48F7A35F07499551741D"/>
  </w:style>
  <w:style w:type="paragraph" w:customStyle="1" w:styleId="9B1F9CF02A8144738C84A0E6C40CE79D">
    <w:name w:val="9B1F9CF02A8144738C84A0E6C40CE79D"/>
  </w:style>
  <w:style w:type="paragraph" w:customStyle="1" w:styleId="F28D9CF0EE7A42CB9ECE5553ED63D118">
    <w:name w:val="F28D9CF0EE7A42CB9ECE5553ED63D118"/>
  </w:style>
  <w:style w:type="paragraph" w:customStyle="1" w:styleId="149A660CA27C4CCC85DF3678ED0E97A8">
    <w:name w:val="149A660CA27C4CCC85DF3678ED0E97A8"/>
  </w:style>
  <w:style w:type="paragraph" w:customStyle="1" w:styleId="DCF0E4EF604B4757A976FF7905B89425">
    <w:name w:val="DCF0E4EF604B4757A976FF7905B89425"/>
  </w:style>
  <w:style w:type="paragraph" w:customStyle="1" w:styleId="EBEACDF502E744CE9BE3235C2E0D1819">
    <w:name w:val="EBEACDF502E744CE9BE3235C2E0D1819"/>
  </w:style>
  <w:style w:type="paragraph" w:customStyle="1" w:styleId="D5B2D91F3E5D458EAFF7CE0E36B612A2">
    <w:name w:val="D5B2D91F3E5D458EAFF7CE0E36B612A2"/>
  </w:style>
  <w:style w:type="paragraph" w:customStyle="1" w:styleId="42BBEFC3EC3846C78B47003A8CB5636B">
    <w:name w:val="42BBEFC3EC3846C78B47003A8CB5636B"/>
  </w:style>
  <w:style w:type="paragraph" w:customStyle="1" w:styleId="706424C0C7F24262BD2B5784B45F2AD6">
    <w:name w:val="706424C0C7F24262BD2B5784B45F2AD6"/>
  </w:style>
  <w:style w:type="paragraph" w:customStyle="1" w:styleId="BD604D776E4A44589F8C3A8D0B000800">
    <w:name w:val="BD604D776E4A44589F8C3A8D0B000800"/>
  </w:style>
  <w:style w:type="paragraph" w:customStyle="1" w:styleId="5CCB475682B847709070E4D29F9DC320">
    <w:name w:val="5CCB475682B847709070E4D29F9DC320"/>
  </w:style>
  <w:style w:type="paragraph" w:customStyle="1" w:styleId="D86CA6993BB34587B4F4DD34AA1903B3">
    <w:name w:val="D86CA6993BB34587B4F4DD34AA1903B3"/>
  </w:style>
  <w:style w:type="paragraph" w:customStyle="1" w:styleId="CC9595A20F0D4658996A98255245DB43">
    <w:name w:val="CC9595A20F0D4658996A98255245DB43"/>
  </w:style>
  <w:style w:type="paragraph" w:customStyle="1" w:styleId="60EEE54C87C942D099EB89E97B560F50">
    <w:name w:val="60EEE54C87C942D099EB89E97B560F50"/>
  </w:style>
  <w:style w:type="paragraph" w:customStyle="1" w:styleId="480A51BB9EED49A282B5B4BD476916A3">
    <w:name w:val="480A51BB9EED49A282B5B4BD476916A3"/>
  </w:style>
  <w:style w:type="paragraph" w:customStyle="1" w:styleId="AFD5D3FF52074B6EAB88276E4E7178A3">
    <w:name w:val="AFD5D3FF52074B6EAB88276E4E7178A3"/>
  </w:style>
  <w:style w:type="paragraph" w:customStyle="1" w:styleId="73D17B9B778749D6B8FC7E7D4A3650F1">
    <w:name w:val="73D17B9B778749D6B8FC7E7D4A3650F1"/>
  </w:style>
  <w:style w:type="paragraph" w:customStyle="1" w:styleId="A3B5A49651B9485FAB92C3AEB1300CBD">
    <w:name w:val="A3B5A49651B9485FAB92C3AEB1300CBD"/>
  </w:style>
  <w:style w:type="paragraph" w:customStyle="1" w:styleId="63872EAFDD9E4F31BAD615985CE90503">
    <w:name w:val="63872EAFDD9E4F31BAD615985CE90503"/>
  </w:style>
  <w:style w:type="paragraph" w:customStyle="1" w:styleId="E79DBAB5CC3641D4B3917628A15731E5">
    <w:name w:val="E79DBAB5CC3641D4B3917628A15731E5"/>
  </w:style>
  <w:style w:type="paragraph" w:customStyle="1" w:styleId="F63E427FA4754B9E8BEF725D75BDAC6F">
    <w:name w:val="F63E427FA4754B9E8BEF725D75BDAC6F"/>
  </w:style>
  <w:style w:type="paragraph" w:customStyle="1" w:styleId="39E6618853BE4F3FAD36695D7D7B9930">
    <w:name w:val="39E6618853BE4F3FAD36695D7D7B9930"/>
  </w:style>
  <w:style w:type="paragraph" w:customStyle="1" w:styleId="735AFE21B3E74E57BAA85B64DBC624B4">
    <w:name w:val="735AFE21B3E74E57BAA85B64DBC624B4"/>
  </w:style>
  <w:style w:type="paragraph" w:customStyle="1" w:styleId="D0F173FEC3FC4AE9B2A6728B143619C1">
    <w:name w:val="D0F173FEC3FC4AE9B2A6728B143619C1"/>
  </w:style>
  <w:style w:type="paragraph" w:customStyle="1" w:styleId="BC31EFFDB1664B29A5B40E03FEF3F63A">
    <w:name w:val="BC31EFFDB1664B29A5B40E03FEF3F63A"/>
  </w:style>
  <w:style w:type="paragraph" w:customStyle="1" w:styleId="8BD97EACEA2D47D48B77B84C245AFB33">
    <w:name w:val="8BD97EACEA2D47D48B77B84C245AFB33"/>
  </w:style>
  <w:style w:type="paragraph" w:customStyle="1" w:styleId="50987B6296974F7390EFDB943E7712FA">
    <w:name w:val="50987B6296974F7390EFDB943E7712FA"/>
  </w:style>
  <w:style w:type="paragraph" w:customStyle="1" w:styleId="96B8B72F4E0E4DD3944FB3F2E54B2851">
    <w:name w:val="96B8B72F4E0E4DD3944FB3F2E54B2851"/>
  </w:style>
  <w:style w:type="paragraph" w:customStyle="1" w:styleId="DA8D8D995FD4467E930B13086D8B0A05">
    <w:name w:val="DA8D8D995FD4467E930B13086D8B0A05"/>
  </w:style>
  <w:style w:type="paragraph" w:customStyle="1" w:styleId="B4C627E259AA4C4D978DB95A277A1B94">
    <w:name w:val="B4C627E259AA4C4D978DB95A277A1B94"/>
  </w:style>
  <w:style w:type="paragraph" w:customStyle="1" w:styleId="918036AE37A749F0A5E257F5FEAB986D">
    <w:name w:val="918036AE37A749F0A5E257F5FEAB986D"/>
  </w:style>
  <w:style w:type="paragraph" w:customStyle="1" w:styleId="954F5CF87BFB4B3498F110845B4B341C">
    <w:name w:val="954F5CF87BFB4B3498F110845B4B341C"/>
  </w:style>
  <w:style w:type="paragraph" w:customStyle="1" w:styleId="2D501C9565974CA6BC4A25E4C1E27C9C">
    <w:name w:val="2D501C9565974CA6BC4A25E4C1E27C9C"/>
  </w:style>
  <w:style w:type="paragraph" w:customStyle="1" w:styleId="231AD08165CC4CB3B527B511A2F0D66A">
    <w:name w:val="231AD08165CC4CB3B527B511A2F0D66A"/>
  </w:style>
  <w:style w:type="paragraph" w:customStyle="1" w:styleId="F010708ADADC4DE08429699081817530">
    <w:name w:val="F010708ADADC4DE08429699081817530"/>
  </w:style>
  <w:style w:type="paragraph" w:customStyle="1" w:styleId="268EDB6E063D4DA9877ED8E88D2E49A2">
    <w:name w:val="268EDB6E063D4DA9877ED8E88D2E49A2"/>
  </w:style>
  <w:style w:type="paragraph" w:customStyle="1" w:styleId="0C80C7EBCAAA415D9550C204A978EE9F">
    <w:name w:val="0C80C7EBCAAA415D9550C204A978EE9F"/>
  </w:style>
  <w:style w:type="paragraph" w:customStyle="1" w:styleId="2F62192569CC4986A2C931200E716FFF">
    <w:name w:val="2F62192569CC4986A2C931200E716FFF"/>
  </w:style>
  <w:style w:type="paragraph" w:customStyle="1" w:styleId="CA4BCB399A954D4AAC7138B1057D12B9">
    <w:name w:val="CA4BCB399A954D4AAC7138B1057D12B9"/>
  </w:style>
  <w:style w:type="paragraph" w:customStyle="1" w:styleId="6A5874CBB05D4BD388CDD6F1D6DB2588">
    <w:name w:val="6A5874CBB05D4BD388CDD6F1D6DB2588"/>
  </w:style>
  <w:style w:type="paragraph" w:customStyle="1" w:styleId="DC782BC62AF646389FF7BCCF96FDEC12">
    <w:name w:val="DC782BC62AF646389FF7BCCF96FDEC12"/>
  </w:style>
  <w:style w:type="paragraph" w:customStyle="1" w:styleId="EBB167AB28074941B85E9F23D04AC607">
    <w:name w:val="EBB167AB28074941B85E9F23D04AC607"/>
  </w:style>
  <w:style w:type="paragraph" w:customStyle="1" w:styleId="9FB5EF58F0A4416DAA7A789D5A2467FA">
    <w:name w:val="9FB5EF58F0A4416DAA7A789D5A2467FA"/>
  </w:style>
  <w:style w:type="paragraph" w:customStyle="1" w:styleId="98749D6CD274453EB5317A86CED74005">
    <w:name w:val="98749D6CD274453EB5317A86CED74005"/>
  </w:style>
  <w:style w:type="paragraph" w:customStyle="1" w:styleId="DE52032570C24815A84A86B10F8DCCD4">
    <w:name w:val="DE52032570C24815A84A86B10F8DCCD4"/>
  </w:style>
  <w:style w:type="paragraph" w:customStyle="1" w:styleId="914AB9AF61D44F1298AFA6DD16F5BFDE">
    <w:name w:val="914AB9AF61D44F1298AFA6DD16F5BFDE"/>
  </w:style>
  <w:style w:type="paragraph" w:customStyle="1" w:styleId="0AA58C3D8BE841DA847F00664E901074">
    <w:name w:val="0AA58C3D8BE841DA847F00664E901074"/>
  </w:style>
  <w:style w:type="paragraph" w:customStyle="1" w:styleId="EC3CA23BCEC54A0C858EAC861B4387E3">
    <w:name w:val="EC3CA23BCEC54A0C858EAC861B4387E3"/>
  </w:style>
  <w:style w:type="paragraph" w:customStyle="1" w:styleId="6A126EE55A8F493FBEC4CF7FBA0FFD1C">
    <w:name w:val="6A126EE55A8F493FBEC4CF7FBA0FFD1C"/>
  </w:style>
  <w:style w:type="paragraph" w:customStyle="1" w:styleId="E1F80E541C7141D5B2F0C8EDD55FDA01">
    <w:name w:val="E1F80E541C7141D5B2F0C8EDD55FDA01"/>
  </w:style>
  <w:style w:type="paragraph" w:customStyle="1" w:styleId="0D739A4812AB4BA9B56391C7B2D64038">
    <w:name w:val="0D739A4812AB4BA9B56391C7B2D64038"/>
  </w:style>
  <w:style w:type="paragraph" w:customStyle="1" w:styleId="0F49587B0BF34934BCE9A507842362D3">
    <w:name w:val="0F49587B0BF34934BCE9A507842362D3"/>
  </w:style>
  <w:style w:type="paragraph" w:customStyle="1" w:styleId="07F312455D8D47828C4F08856369B713">
    <w:name w:val="07F312455D8D47828C4F08856369B713"/>
  </w:style>
  <w:style w:type="paragraph" w:customStyle="1" w:styleId="A94284D8A33647C8A504DACB0CDDAF93">
    <w:name w:val="A94284D8A33647C8A504DACB0CDDAF93"/>
  </w:style>
  <w:style w:type="paragraph" w:customStyle="1" w:styleId="AAD2E5A112064D0E848DFCDD792458A5">
    <w:name w:val="AAD2E5A112064D0E848DFCDD792458A5"/>
  </w:style>
  <w:style w:type="paragraph" w:customStyle="1" w:styleId="D10F02CA6FF94417B514BC4000C34C11">
    <w:name w:val="D10F02CA6FF94417B514BC4000C34C11"/>
  </w:style>
  <w:style w:type="paragraph" w:customStyle="1" w:styleId="8C35F30CC302427F9FA636F071F5E7DE">
    <w:name w:val="8C35F30CC302427F9FA636F071F5E7DE"/>
  </w:style>
  <w:style w:type="paragraph" w:customStyle="1" w:styleId="DA7D5237505042A9A03E9ED748523B06">
    <w:name w:val="DA7D5237505042A9A03E9ED748523B06"/>
  </w:style>
  <w:style w:type="paragraph" w:customStyle="1" w:styleId="7DD02D376A0C4BEEBB5AA56CC88D5D55">
    <w:name w:val="7DD02D376A0C4BEEBB5AA56CC88D5D55"/>
  </w:style>
  <w:style w:type="paragraph" w:customStyle="1" w:styleId="C45C35FD1CCB442C9764C98F71A99F2D">
    <w:name w:val="C45C35FD1CCB442C9764C98F71A99F2D"/>
  </w:style>
  <w:style w:type="paragraph" w:customStyle="1" w:styleId="5841370372344AEC80C51B296ECD88CC">
    <w:name w:val="5841370372344AEC80C51B296ECD88CC"/>
  </w:style>
  <w:style w:type="paragraph" w:customStyle="1" w:styleId="FDB47E2E2D344AE38E4AC679D85EB919">
    <w:name w:val="FDB47E2E2D344AE38E4AC679D85EB919"/>
  </w:style>
  <w:style w:type="paragraph" w:customStyle="1" w:styleId="2697EB3AAC1F40B4B1D2F3C95CC6FCAB">
    <w:name w:val="2697EB3AAC1F40B4B1D2F3C95CC6FCAB"/>
  </w:style>
  <w:style w:type="paragraph" w:customStyle="1" w:styleId="0A055FB9AFA7458FB3B28967A3C3A68F">
    <w:name w:val="0A055FB9AFA7458FB3B28967A3C3A6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AFF7B92A201E4EAF03D2BBF0A50B71" ma:contentTypeVersion="13" ma:contentTypeDescription="Create a new document." ma:contentTypeScope="" ma:versionID="43be5d7e0f0e87cf5fad57118828751d">
  <xsd:schema xmlns:xsd="http://www.w3.org/2001/XMLSchema" xmlns:xs="http://www.w3.org/2001/XMLSchema" xmlns:p="http://schemas.microsoft.com/office/2006/metadata/properties" xmlns:ns3="9281e996-06a2-4830-9fec-30843755991a" xmlns:ns4="248d8406-cefb-4e14-a974-8d81b54ed76f" targetNamespace="http://schemas.microsoft.com/office/2006/metadata/properties" ma:root="true" ma:fieldsID="e5ae7b41bb2ff2a08b93b3d197d96fda" ns3:_="" ns4:_="">
    <xsd:import namespace="9281e996-06a2-4830-9fec-30843755991a"/>
    <xsd:import namespace="248d8406-cefb-4e14-a974-8d81b54ed76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1e996-06a2-4830-9fec-3084375599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d8406-cefb-4e14-a974-8d81b54ed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48d8406-cefb-4e14-a974-8d81b54ed76f" xsi:nil="true"/>
  </documentManagement>
</p:properties>
</file>

<file path=customXml/itemProps1.xml><?xml version="1.0" encoding="utf-8"?>
<ds:datastoreItem xmlns:ds="http://schemas.openxmlformats.org/officeDocument/2006/customXml" ds:itemID="{B03868F2-4DEB-447C-8565-4CFA0F654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A25D9-3FFA-42B9-A971-A43E7D3BB1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8AB8D-5E2B-431C-A3C3-540886402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81e996-06a2-4830-9fec-30843755991a"/>
    <ds:schemaRef ds:uri="248d8406-cefb-4e14-a974-8d81b54ed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F26FAE-4FB3-426C-8BFD-4AD3F54FF225}">
  <ds:schemaRefs>
    <ds:schemaRef ds:uri="http://schemas.microsoft.com/office/2006/metadata/properties"/>
    <ds:schemaRef ds:uri="http://schemas.microsoft.com/office/infopath/2007/PartnerControls"/>
    <ds:schemaRef ds:uri="248d8406-cefb-4e14-a974-8d81b54ed7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EVENT ZPMH final (2)</Template>
  <TotalTime>4</TotalTime>
  <Pages>5</Pages>
  <Words>1631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Linotte</dc:creator>
  <cp:keywords/>
  <dc:description/>
  <cp:lastModifiedBy>Philippe Linotte</cp:lastModifiedBy>
  <cp:revision>1</cp:revision>
  <dcterms:created xsi:type="dcterms:W3CDTF">2025-07-01T07:30:00Z</dcterms:created>
  <dcterms:modified xsi:type="dcterms:W3CDTF">2025-07-01T07:34:00Z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0x010100ADAFF7B92A201E4EAF03D2BBF0A50B71</vt:lpwstr>
  </property>
</Properties>
</file>